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B63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ENTIDAD: ASOCIACION NACIONAL DE PENTATLON MODERNO DE GUATEMALA</w:t>
      </w:r>
    </w:p>
    <w:p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DIRECCIÓN: 3a. CALLE 16-15 ZONA 15. COLONIA JARDINES DE MINERVA</w:t>
      </w:r>
      <w:bookmarkStart w:id="0" w:name="_GoBack"/>
      <w:bookmarkEnd w:id="0"/>
    </w:p>
    <w:p w:rsidR="007602AF" w:rsidRPr="00377ABD" w:rsidRDefault="00DB5271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BFBC25" wp14:editId="3DA18213">
                <wp:simplePos x="0" y="0"/>
                <wp:positionH relativeFrom="column">
                  <wp:posOffset>1654424</wp:posOffset>
                </wp:positionH>
                <wp:positionV relativeFrom="paragraph">
                  <wp:posOffset>62230</wp:posOffset>
                </wp:positionV>
                <wp:extent cx="3631315" cy="328295"/>
                <wp:effectExtent l="0" t="0" r="0" b="0"/>
                <wp:wrapNone/>
                <wp:docPr id="307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315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271" w:rsidRPr="00DB5271" w:rsidRDefault="00DB5271" w:rsidP="00DB5271">
                            <w:pPr>
                              <w:spacing w:after="0"/>
                              <w:jc w:val="center"/>
                              <w:rPr>
                                <w:rFonts w:ascii="Lemon" w:hAnsi="Lemon"/>
                                <w:b/>
                                <w:color w:val="00206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B5271">
                              <w:rPr>
                                <w:rFonts w:ascii="Lemon" w:hAnsi="Lemon"/>
                                <w:b/>
                                <w:color w:val="00206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Estructura Orgánica 2,021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07" o:spid="_x0000_s1026" type="#_x0000_t202" style="position:absolute;left:0;text-align:left;margin-left:130.25pt;margin-top:4.9pt;width:285.95pt;height:25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" filled="f" stroked="f">
                <v:textbox>
                  <w:txbxContent>
                    <w:p w:rsidR="00DB5271" w:rsidRPr="00DB5271" w:rsidRDefault="00DB5271" w:rsidP="00DB5271">
                      <w:pPr>
                        <w:spacing w:after="0"/>
                        <w:jc w:val="center"/>
                        <w:rPr>
                          <w:rFonts w:ascii="Lemon" w:hAnsi="Lemon"/>
                          <w:b/>
                          <w:color w:val="00206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B5271">
                        <w:rPr>
                          <w:rFonts w:ascii="Lemon" w:hAnsi="Lemon"/>
                          <w:b/>
                          <w:color w:val="00206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Estructura Orgánica 2,021</w:t>
                      </w:r>
                    </w:p>
                  </w:txbxContent>
                </v:textbox>
              </v:shape>
            </w:pict>
          </mc:Fallback>
        </mc:AlternateContent>
      </w:r>
      <w:r w:rsidR="007602AF" w:rsidRPr="00377ABD">
        <w:rPr>
          <w:b/>
          <w:color w:val="003963" w:themeColor="accent2" w:themeShade="80"/>
          <w:sz w:val="20"/>
        </w:rPr>
        <w:t>HORARIO DE ATENCIÓN: 09:00 A 17:00 HRS.</w:t>
      </w:r>
    </w:p>
    <w:p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TELÉFONO: 2369-4542</w:t>
      </w:r>
    </w:p>
    <w:p w:rsidR="007602AF" w:rsidRPr="00377ABD" w:rsidRDefault="00A36759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21A05CAA" wp14:editId="200FBB41">
            <wp:simplePos x="0" y="0"/>
            <wp:positionH relativeFrom="column">
              <wp:posOffset>-600710</wp:posOffset>
            </wp:positionH>
            <wp:positionV relativeFrom="paragraph">
              <wp:posOffset>170815</wp:posOffset>
            </wp:positionV>
            <wp:extent cx="2105025" cy="1534795"/>
            <wp:effectExtent l="0" t="0" r="9525" b="8255"/>
            <wp:wrapSquare wrapText="bothSides"/>
            <wp:docPr id="5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3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2AF" w:rsidRPr="00377ABD">
        <w:rPr>
          <w:b/>
          <w:color w:val="003963" w:themeColor="accent2" w:themeShade="80"/>
          <w:sz w:val="20"/>
        </w:rPr>
        <w:t>ENCARGADO DE ACTUALIZACIÓN: UNIDAD DE INFORMACION PUBLICA</w:t>
      </w:r>
    </w:p>
    <w:p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FECHA DE ACTUALIZACIÓN</w:t>
      </w:r>
      <w:r w:rsidR="00272D29" w:rsidRPr="00377ABD">
        <w:rPr>
          <w:b/>
          <w:color w:val="003963" w:themeColor="accent2" w:themeShade="80"/>
          <w:sz w:val="20"/>
        </w:rPr>
        <w:t>:</w:t>
      </w:r>
      <w:r w:rsidR="00272D29">
        <w:rPr>
          <w:b/>
          <w:color w:val="003963" w:themeColor="accent2" w:themeShade="80"/>
          <w:sz w:val="20"/>
        </w:rPr>
        <w:t xml:space="preserve"> </w:t>
      </w:r>
      <w:r w:rsidR="00DE02A3">
        <w:rPr>
          <w:b/>
          <w:color w:val="003963" w:themeColor="accent2" w:themeShade="80"/>
          <w:sz w:val="20"/>
        </w:rPr>
        <w:t>1</w:t>
      </w:r>
      <w:r w:rsidR="00065A16">
        <w:rPr>
          <w:b/>
          <w:color w:val="003963" w:themeColor="accent2" w:themeShade="80"/>
          <w:sz w:val="20"/>
        </w:rPr>
        <w:t>7</w:t>
      </w:r>
      <w:r w:rsidR="00DE02A3">
        <w:rPr>
          <w:b/>
          <w:color w:val="003963" w:themeColor="accent2" w:themeShade="80"/>
          <w:sz w:val="20"/>
        </w:rPr>
        <w:t xml:space="preserve"> de </w:t>
      </w:r>
      <w:r w:rsidR="00065A16">
        <w:rPr>
          <w:b/>
          <w:color w:val="003963" w:themeColor="accent2" w:themeShade="80"/>
          <w:sz w:val="20"/>
        </w:rPr>
        <w:t>marzo</w:t>
      </w:r>
      <w:r w:rsidR="00DE02A3">
        <w:rPr>
          <w:b/>
          <w:color w:val="003963" w:themeColor="accent2" w:themeShade="80"/>
          <w:sz w:val="20"/>
        </w:rPr>
        <w:t>,</w:t>
      </w:r>
      <w:r w:rsidR="0021706E">
        <w:rPr>
          <w:b/>
          <w:color w:val="003963" w:themeColor="accent2" w:themeShade="80"/>
          <w:sz w:val="20"/>
        </w:rPr>
        <w:t xml:space="preserve"> 2021</w:t>
      </w:r>
    </w:p>
    <w:p w:rsidR="007602AF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CORRESPONDE A</w:t>
      </w:r>
      <w:r w:rsidR="00A36759">
        <w:rPr>
          <w:b/>
          <w:color w:val="003963" w:themeColor="accent2" w:themeShade="80"/>
          <w:sz w:val="20"/>
        </w:rPr>
        <w:t>:</w:t>
      </w:r>
      <w:r w:rsidR="00CD6AEC">
        <w:rPr>
          <w:b/>
          <w:color w:val="003963" w:themeColor="accent2" w:themeShade="80"/>
          <w:sz w:val="20"/>
        </w:rPr>
        <w:t xml:space="preserve"> </w:t>
      </w:r>
      <w:r w:rsidR="00065A16">
        <w:rPr>
          <w:b/>
          <w:color w:val="003963" w:themeColor="accent2" w:themeShade="80"/>
          <w:sz w:val="20"/>
        </w:rPr>
        <w:t>FEBRERO</w:t>
      </w:r>
      <w:r w:rsidR="00DE02A3">
        <w:rPr>
          <w:b/>
          <w:color w:val="003963" w:themeColor="accent2" w:themeShade="80"/>
          <w:sz w:val="20"/>
        </w:rPr>
        <w:t xml:space="preserve"> 2021</w:t>
      </w:r>
    </w:p>
    <w:p w:rsidR="00377ABD" w:rsidRDefault="00377ABD" w:rsidP="007602AF">
      <w:pPr>
        <w:spacing w:after="0"/>
        <w:ind w:left="3240"/>
        <w:jc w:val="center"/>
        <w:rPr>
          <w:b/>
          <w:color w:val="003963" w:themeColor="accent2" w:themeShade="80"/>
          <w:sz w:val="20"/>
        </w:rPr>
      </w:pPr>
    </w:p>
    <w:p w:rsidR="00377ABD" w:rsidRPr="00DB5271" w:rsidRDefault="000F3C9B" w:rsidP="007602AF">
      <w:pPr>
        <w:spacing w:after="0"/>
        <w:ind w:left="3240"/>
        <w:jc w:val="center"/>
        <w:rPr>
          <w:color w:val="003963" w:themeColor="accent2" w:themeShade="80"/>
          <w:sz w:val="20"/>
        </w:rPr>
      </w:pPr>
      <w:r>
        <w:rPr>
          <w:b/>
          <w:noProof/>
          <w:color w:val="0072C7" w:themeColor="accent2"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3761105</wp:posOffset>
                </wp:positionV>
                <wp:extent cx="1215526" cy="0"/>
                <wp:effectExtent l="0" t="0" r="22860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5526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7 Conector recto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pt,296.15pt" to="386.7pt,2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" strokecolor="#2c567a [3204]">
                <v:stroke joinstyle="miter"/>
              </v:line>
            </w:pict>
          </mc:Fallback>
        </mc:AlternateContent>
      </w:r>
      <w:r w:rsidR="00DB5271">
        <w:rPr>
          <w:b/>
          <w:noProof/>
          <w:color w:val="0072C7" w:themeColor="accent2"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445895" wp14:editId="74072DAF">
                <wp:simplePos x="0" y="0"/>
                <wp:positionH relativeFrom="column">
                  <wp:posOffset>3589020</wp:posOffset>
                </wp:positionH>
                <wp:positionV relativeFrom="paragraph">
                  <wp:posOffset>11430</wp:posOffset>
                </wp:positionV>
                <wp:extent cx="3905250" cy="0"/>
                <wp:effectExtent l="0" t="19050" r="0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6pt,.9pt" to="590.1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" strokecolor="#2c567a [3204]" strokeweight="3pt">
                <v:stroke joinstyle="miter"/>
              </v:line>
            </w:pict>
          </mc:Fallback>
        </mc:AlternateContent>
      </w:r>
      <w:r w:rsidR="00DB5271"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6F04D3D7" wp14:editId="273FD7BE">
            <wp:simplePos x="0" y="0"/>
            <wp:positionH relativeFrom="column">
              <wp:posOffset>-1885950</wp:posOffset>
            </wp:positionH>
            <wp:positionV relativeFrom="paragraph">
              <wp:posOffset>294005</wp:posOffset>
            </wp:positionV>
            <wp:extent cx="9344025" cy="4867275"/>
            <wp:effectExtent l="0" t="38100" r="0" b="66675"/>
            <wp:wrapSquare wrapText="bothSides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7ABD" w:rsidRPr="00DB5271" w:rsidSect="00DB5271">
      <w:headerReference w:type="default" r:id="rId18"/>
      <w:footerReference w:type="default" r:id="rId19"/>
      <w:type w:val="continuous"/>
      <w:pgSz w:w="15840" w:h="12240" w:orient="landscape" w:code="1"/>
      <w:pgMar w:top="1140" w:right="531" w:bottom="116" w:left="360" w:header="720" w:footer="1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6B1" w:rsidRDefault="001A56B1" w:rsidP="00590471">
      <w:r>
        <w:separator/>
      </w:r>
    </w:p>
  </w:endnote>
  <w:endnote w:type="continuationSeparator" w:id="0">
    <w:p w:rsidR="001A56B1" w:rsidRDefault="001A56B1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emon">
    <w:panose1 w:val="02000000000000000000"/>
    <w:charset w:val="00"/>
    <w:family w:val="auto"/>
    <w:pitch w:val="variable"/>
    <w:sig w:usb0="800000AF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D71" w:rsidRDefault="00D25D71" w:rsidP="00D25D71">
    <w:pPr>
      <w:pStyle w:val="Default"/>
    </w:pPr>
  </w:p>
  <w:p w:rsidR="00D25D71" w:rsidRPr="00D25D71" w:rsidRDefault="00D25D71" w:rsidP="00D25D71">
    <w:pPr>
      <w:pStyle w:val="Piedepgina"/>
      <w:ind w:left="-1080"/>
      <w:jc w:val="center"/>
      <w:rPr>
        <w:sz w:val="12"/>
      </w:rPr>
    </w:pPr>
    <w:r w:rsidRPr="00D25D71">
      <w:rPr>
        <w:b/>
        <w:bCs/>
        <w:sz w:val="16"/>
        <w:szCs w:val="28"/>
      </w:rPr>
      <w:t xml:space="preserve">(Base legal Decreto 57-2008, artículo 10 numeral </w:t>
    </w:r>
    <w:r w:rsidR="008A4E54">
      <w:rPr>
        <w:b/>
        <w:bCs/>
        <w:sz w:val="16"/>
        <w:szCs w:val="28"/>
      </w:rPr>
      <w:t>1</w:t>
    </w:r>
    <w:r w:rsidRPr="00D25D71">
      <w:rPr>
        <w:b/>
        <w:bCs/>
        <w:sz w:val="16"/>
        <w:szCs w:val="28"/>
      </w:rPr>
      <w:t>)</w:t>
    </w:r>
    <w:r>
      <w:rPr>
        <w:b/>
        <w:bCs/>
        <w:sz w:val="16"/>
        <w:szCs w:val="28"/>
      </w:rPr>
      <w:t xml:space="preserve"> INFORMACIÓN PÚBLICA DE OFICIO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6B1" w:rsidRDefault="001A56B1" w:rsidP="00590471">
      <w:r>
        <w:separator/>
      </w:r>
    </w:p>
  </w:footnote>
  <w:footnote w:type="continuationSeparator" w:id="0">
    <w:p w:rsidR="001A56B1" w:rsidRDefault="001A56B1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471" w:rsidRPr="001259E4" w:rsidRDefault="00AE68A8" w:rsidP="00060042">
    <w:pPr>
      <w:pStyle w:val="Textoindependiente"/>
    </w:pPr>
    <w:r w:rsidRPr="001259E4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01692AD" wp14:editId="0D05CFB7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:w15="http://schemas.microsoft.com/office/word/2012/wordml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3" name="Forma libre: Forma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5FA54209" id="Grupo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">
              <v:group id="Grupo 14" o:spid="_x0000_s1027" style="position:absolute;left:-152;top:4286;width:40639;height:38195" coordorigin="-152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a libre: Forma 10" o:spid="_x0000_s1028" style="position:absolute;left:-152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757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8;width:77724;height:26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upo 12" o:spid="_x0000_s1031" style="position:absolute;left:27089;top:10001;width:59616;height:95497" coordorigin="-26762,-52836" coordsize="48790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762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1259E4">
      <w:rPr>
        <w:noProof/>
        <w:lang w:bidi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C52A5B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BFADB1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FD68EF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0BC44D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EA47260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0ECBEEA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7D0FC0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92E7010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9280F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11A980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FA2C7B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>
    <w:nsid w:val="41F64BF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59D16C2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60126E1C"/>
    <w:multiLevelType w:val="hybridMultilevel"/>
    <w:tmpl w:val="D0EC6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2AF"/>
    <w:rsid w:val="00050052"/>
    <w:rsid w:val="00055B72"/>
    <w:rsid w:val="00060042"/>
    <w:rsid w:val="00064C47"/>
    <w:rsid w:val="00065A16"/>
    <w:rsid w:val="000729F4"/>
    <w:rsid w:val="0008685D"/>
    <w:rsid w:val="000C2D2A"/>
    <w:rsid w:val="000D746A"/>
    <w:rsid w:val="000E7083"/>
    <w:rsid w:val="000F2F48"/>
    <w:rsid w:val="000F3C9B"/>
    <w:rsid w:val="00112FD7"/>
    <w:rsid w:val="001253DD"/>
    <w:rsid w:val="001259E4"/>
    <w:rsid w:val="00150ABD"/>
    <w:rsid w:val="00176517"/>
    <w:rsid w:val="0019452E"/>
    <w:rsid w:val="001A56B1"/>
    <w:rsid w:val="001E14D2"/>
    <w:rsid w:val="001E6A25"/>
    <w:rsid w:val="001F09BC"/>
    <w:rsid w:val="001F55A8"/>
    <w:rsid w:val="00210757"/>
    <w:rsid w:val="0021706E"/>
    <w:rsid w:val="00222466"/>
    <w:rsid w:val="00236632"/>
    <w:rsid w:val="00272D29"/>
    <w:rsid w:val="0029260E"/>
    <w:rsid w:val="002B4549"/>
    <w:rsid w:val="002E5101"/>
    <w:rsid w:val="00310F17"/>
    <w:rsid w:val="00314B08"/>
    <w:rsid w:val="003326CB"/>
    <w:rsid w:val="003709B9"/>
    <w:rsid w:val="00376291"/>
    <w:rsid w:val="003763B9"/>
    <w:rsid w:val="00377ABD"/>
    <w:rsid w:val="00380FD1"/>
    <w:rsid w:val="00383D02"/>
    <w:rsid w:val="00384CE1"/>
    <w:rsid w:val="00416A72"/>
    <w:rsid w:val="004D7B1F"/>
    <w:rsid w:val="004E158A"/>
    <w:rsid w:val="005471D7"/>
    <w:rsid w:val="00547933"/>
    <w:rsid w:val="00565C77"/>
    <w:rsid w:val="0056708E"/>
    <w:rsid w:val="005801E5"/>
    <w:rsid w:val="00590471"/>
    <w:rsid w:val="005A3AC4"/>
    <w:rsid w:val="005D01FA"/>
    <w:rsid w:val="005D433C"/>
    <w:rsid w:val="005D45DC"/>
    <w:rsid w:val="006716D8"/>
    <w:rsid w:val="006920F0"/>
    <w:rsid w:val="006C020C"/>
    <w:rsid w:val="006D79A8"/>
    <w:rsid w:val="007575B6"/>
    <w:rsid w:val="007602AF"/>
    <w:rsid w:val="007C1A69"/>
    <w:rsid w:val="007F5B63"/>
    <w:rsid w:val="00803A0A"/>
    <w:rsid w:val="00813F60"/>
    <w:rsid w:val="008163FF"/>
    <w:rsid w:val="0084274C"/>
    <w:rsid w:val="00846CB9"/>
    <w:rsid w:val="00857C23"/>
    <w:rsid w:val="008847C3"/>
    <w:rsid w:val="00891BB0"/>
    <w:rsid w:val="008A1E6E"/>
    <w:rsid w:val="008A4E54"/>
    <w:rsid w:val="008B108C"/>
    <w:rsid w:val="008B190C"/>
    <w:rsid w:val="008C2CFC"/>
    <w:rsid w:val="008C5C23"/>
    <w:rsid w:val="009475DC"/>
    <w:rsid w:val="00967B93"/>
    <w:rsid w:val="00970D72"/>
    <w:rsid w:val="00976A14"/>
    <w:rsid w:val="009B4840"/>
    <w:rsid w:val="009B591F"/>
    <w:rsid w:val="00A11708"/>
    <w:rsid w:val="00A240F7"/>
    <w:rsid w:val="00A31B16"/>
    <w:rsid w:val="00A36759"/>
    <w:rsid w:val="00A376FB"/>
    <w:rsid w:val="00A959BA"/>
    <w:rsid w:val="00A960C8"/>
    <w:rsid w:val="00AE41B6"/>
    <w:rsid w:val="00AE68A8"/>
    <w:rsid w:val="00B32143"/>
    <w:rsid w:val="00B6466C"/>
    <w:rsid w:val="00B76CDA"/>
    <w:rsid w:val="00BA5A9D"/>
    <w:rsid w:val="00C14078"/>
    <w:rsid w:val="00C67551"/>
    <w:rsid w:val="00C74F07"/>
    <w:rsid w:val="00C83A18"/>
    <w:rsid w:val="00C97784"/>
    <w:rsid w:val="00CC1E8B"/>
    <w:rsid w:val="00CD2321"/>
    <w:rsid w:val="00CD6AEC"/>
    <w:rsid w:val="00CE1E3D"/>
    <w:rsid w:val="00D053FA"/>
    <w:rsid w:val="00D25D71"/>
    <w:rsid w:val="00D26515"/>
    <w:rsid w:val="00D44D95"/>
    <w:rsid w:val="00D82063"/>
    <w:rsid w:val="00DB5271"/>
    <w:rsid w:val="00DE02A3"/>
    <w:rsid w:val="00E26AED"/>
    <w:rsid w:val="00E31FFD"/>
    <w:rsid w:val="00E73AB8"/>
    <w:rsid w:val="00E77B5E"/>
    <w:rsid w:val="00E90A60"/>
    <w:rsid w:val="00E927B8"/>
    <w:rsid w:val="00ED47F7"/>
    <w:rsid w:val="00EE7E09"/>
    <w:rsid w:val="00F0223C"/>
    <w:rsid w:val="00F158F2"/>
    <w:rsid w:val="00F3235D"/>
    <w:rsid w:val="00F45061"/>
    <w:rsid w:val="00F509FC"/>
    <w:rsid w:val="00F878BD"/>
    <w:rsid w:val="00FA0077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semiHidden="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76A14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976A1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976A14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6A14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4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6A14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6A14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6A14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6A14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6A14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976A14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976A14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76A14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976A14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976A14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6A14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6A14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76A1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976A14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976A14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uiPriority w:val="1"/>
    <w:semiHidden/>
    <w:qFormat/>
    <w:rsid w:val="00976A14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976A14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976A14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976A14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976A14"/>
    <w:rPr>
      <w:rFonts w:ascii="Calibri" w:hAnsi="Calibri" w:cs="Calibri"/>
    </w:rPr>
  </w:style>
  <w:style w:type="paragraph" w:styleId="Sinespaciado">
    <w:name w:val="No Spacing"/>
    <w:basedOn w:val="Normal"/>
    <w:uiPriority w:val="1"/>
    <w:rsid w:val="00976A1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o">
    <w:name w:val="Contacto"/>
    <w:basedOn w:val="Normal"/>
    <w:link w:val="Carcterdecontacto"/>
    <w:uiPriority w:val="1"/>
    <w:qFormat/>
    <w:rsid w:val="00976A14"/>
    <w:pPr>
      <w:spacing w:after="0"/>
    </w:pPr>
  </w:style>
  <w:style w:type="paragraph" w:styleId="Cierre">
    <w:name w:val="Closing"/>
    <w:basedOn w:val="Normal"/>
    <w:link w:val="CierreCar"/>
    <w:uiPriority w:val="99"/>
    <w:qFormat/>
    <w:rsid w:val="00976A14"/>
    <w:pPr>
      <w:spacing w:before="480" w:after="0"/>
    </w:pPr>
  </w:style>
  <w:style w:type="character" w:customStyle="1" w:styleId="Carcterdecontacto">
    <w:name w:val="Carácter de contacto"/>
    <w:basedOn w:val="Fuentedeprrafopredeter"/>
    <w:link w:val="Contacto"/>
    <w:uiPriority w:val="1"/>
    <w:rsid w:val="00976A14"/>
    <w:rPr>
      <w:rFonts w:ascii="Calibri" w:hAnsi="Calibri" w:cs="Calibri"/>
    </w:rPr>
  </w:style>
  <w:style w:type="character" w:customStyle="1" w:styleId="CierreCar">
    <w:name w:val="Cierre Car"/>
    <w:basedOn w:val="Fuentedeprrafopredeter"/>
    <w:link w:val="Cierre"/>
    <w:uiPriority w:val="99"/>
    <w:rsid w:val="00976A14"/>
    <w:rPr>
      <w:rFonts w:ascii="Calibri" w:hAnsi="Calibri" w:cs="Calibri"/>
    </w:rPr>
  </w:style>
  <w:style w:type="character" w:customStyle="1" w:styleId="Mention">
    <w:name w:val="Mention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76A14"/>
    <w:pPr>
      <w:numPr>
        <w:numId w:val="3"/>
      </w:numPr>
    </w:pPr>
  </w:style>
  <w:style w:type="numbering" w:styleId="1ai">
    <w:name w:val="Outline List 1"/>
    <w:basedOn w:val="Sinlista"/>
    <w:uiPriority w:val="99"/>
    <w:semiHidden/>
    <w:unhideWhenUsed/>
    <w:rsid w:val="00976A14"/>
    <w:pPr>
      <w:numPr>
        <w:numId w:val="4"/>
      </w:numPr>
    </w:pPr>
  </w:style>
  <w:style w:type="character" w:styleId="CdigoHTML">
    <w:name w:val="HTML Code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76A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76A14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76A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6A14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76A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76A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76A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76A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A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76A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76A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76A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76A14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76A1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976A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976A14"/>
  </w:style>
  <w:style w:type="character" w:styleId="Ttulodellibro">
    <w:name w:val="Book Title"/>
    <w:basedOn w:val="Fuentedeprrafopredeter"/>
    <w:uiPriority w:val="33"/>
    <w:semiHidden/>
    <w:rsid w:val="00976A14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76A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76A14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976A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976A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76A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76A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76A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76A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76A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976A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76A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76A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76A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76A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76A14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76A14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76A14"/>
    <w:pPr>
      <w:numPr>
        <w:numId w:val="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76A14"/>
    <w:pPr>
      <w:numPr>
        <w:numId w:val="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76A14"/>
    <w:pPr>
      <w:numPr>
        <w:numId w:val="9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76A14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76A14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76A14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76A14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76A14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976A1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976A14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76A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976A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976A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976A14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976A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976A14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976A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976A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976A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76A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76A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6A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A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A14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76A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976A1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976A1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6A14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6A14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6A1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A1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976A14"/>
    <w:pPr>
      <w:numPr>
        <w:numId w:val="15"/>
      </w:numPr>
    </w:pPr>
  </w:style>
  <w:style w:type="table" w:customStyle="1" w:styleId="PlainTable1">
    <w:name w:val="Plain Table 1"/>
    <w:basedOn w:val="Tablanormal"/>
    <w:uiPriority w:val="41"/>
    <w:rsid w:val="00976A1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anormal"/>
    <w:uiPriority w:val="42"/>
    <w:rsid w:val="00976A1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anormal"/>
    <w:uiPriority w:val="43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anormal"/>
    <w:uiPriority w:val="44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anormal"/>
    <w:uiPriority w:val="45"/>
    <w:rsid w:val="00976A1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976A14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976A1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76A14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976A14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976A14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976A14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76A14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76A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76A14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76A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76A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76A14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76A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76A14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76A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76A14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76A14"/>
    <w:pPr>
      <w:spacing w:after="2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76A14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976A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76A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76A14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976A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76A1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76A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76A14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76A14"/>
  </w:style>
  <w:style w:type="character" w:customStyle="1" w:styleId="SaludoCar">
    <w:name w:val="Saludo Car"/>
    <w:basedOn w:val="Fuentedeprrafopredeter"/>
    <w:link w:val="Saludo"/>
    <w:uiPriority w:val="99"/>
    <w:semiHidden/>
    <w:rsid w:val="00976A14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76A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76A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76A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976A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76A14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976A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76A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76A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76A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976A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76A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76A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76A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76A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76A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76A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76A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76A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76A14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76A14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76A14"/>
    <w:rPr>
      <w:rFonts w:ascii="Consolas" w:hAnsi="Consolas" w:cs="Calibri"/>
      <w:sz w:val="21"/>
      <w:szCs w:val="21"/>
    </w:rPr>
  </w:style>
  <w:style w:type="table" w:styleId="Tablaconcuadrcula1">
    <w:name w:val="Table Grid 1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976A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976A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76A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76A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anormal"/>
    <w:uiPriority w:val="40"/>
    <w:rsid w:val="00976A1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">
    <w:name w:val="Grid Table 1 Light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976A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76A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76A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6A14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976A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76A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76A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76A14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976A14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976A14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A36759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semiHidden="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76A14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976A1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976A14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6A14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4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6A14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6A14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6A14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6A14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6A14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976A14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976A14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76A14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976A14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976A14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6A14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6A14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76A1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976A14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976A14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uiPriority w:val="1"/>
    <w:semiHidden/>
    <w:qFormat/>
    <w:rsid w:val="00976A14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976A14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976A14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976A14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976A14"/>
    <w:rPr>
      <w:rFonts w:ascii="Calibri" w:hAnsi="Calibri" w:cs="Calibri"/>
    </w:rPr>
  </w:style>
  <w:style w:type="paragraph" w:styleId="Sinespaciado">
    <w:name w:val="No Spacing"/>
    <w:basedOn w:val="Normal"/>
    <w:uiPriority w:val="1"/>
    <w:rsid w:val="00976A1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o">
    <w:name w:val="Contacto"/>
    <w:basedOn w:val="Normal"/>
    <w:link w:val="Carcterdecontacto"/>
    <w:uiPriority w:val="1"/>
    <w:qFormat/>
    <w:rsid w:val="00976A14"/>
    <w:pPr>
      <w:spacing w:after="0"/>
    </w:pPr>
  </w:style>
  <w:style w:type="paragraph" w:styleId="Cierre">
    <w:name w:val="Closing"/>
    <w:basedOn w:val="Normal"/>
    <w:link w:val="CierreCar"/>
    <w:uiPriority w:val="99"/>
    <w:qFormat/>
    <w:rsid w:val="00976A14"/>
    <w:pPr>
      <w:spacing w:before="480" w:after="0"/>
    </w:pPr>
  </w:style>
  <w:style w:type="character" w:customStyle="1" w:styleId="Carcterdecontacto">
    <w:name w:val="Carácter de contacto"/>
    <w:basedOn w:val="Fuentedeprrafopredeter"/>
    <w:link w:val="Contacto"/>
    <w:uiPriority w:val="1"/>
    <w:rsid w:val="00976A14"/>
    <w:rPr>
      <w:rFonts w:ascii="Calibri" w:hAnsi="Calibri" w:cs="Calibri"/>
    </w:rPr>
  </w:style>
  <w:style w:type="character" w:customStyle="1" w:styleId="CierreCar">
    <w:name w:val="Cierre Car"/>
    <w:basedOn w:val="Fuentedeprrafopredeter"/>
    <w:link w:val="Cierre"/>
    <w:uiPriority w:val="99"/>
    <w:rsid w:val="00976A14"/>
    <w:rPr>
      <w:rFonts w:ascii="Calibri" w:hAnsi="Calibri" w:cs="Calibri"/>
    </w:rPr>
  </w:style>
  <w:style w:type="character" w:customStyle="1" w:styleId="Mention">
    <w:name w:val="Mention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76A14"/>
    <w:pPr>
      <w:numPr>
        <w:numId w:val="3"/>
      </w:numPr>
    </w:pPr>
  </w:style>
  <w:style w:type="numbering" w:styleId="1ai">
    <w:name w:val="Outline List 1"/>
    <w:basedOn w:val="Sinlista"/>
    <w:uiPriority w:val="99"/>
    <w:semiHidden/>
    <w:unhideWhenUsed/>
    <w:rsid w:val="00976A14"/>
    <w:pPr>
      <w:numPr>
        <w:numId w:val="4"/>
      </w:numPr>
    </w:pPr>
  </w:style>
  <w:style w:type="character" w:styleId="CdigoHTML">
    <w:name w:val="HTML Code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76A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76A14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76A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6A14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76A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76A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76A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76A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A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76A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76A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76A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76A14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76A1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976A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976A14"/>
  </w:style>
  <w:style w:type="character" w:styleId="Ttulodellibro">
    <w:name w:val="Book Title"/>
    <w:basedOn w:val="Fuentedeprrafopredeter"/>
    <w:uiPriority w:val="33"/>
    <w:semiHidden/>
    <w:rsid w:val="00976A14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76A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76A14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976A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976A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76A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76A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76A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76A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76A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976A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76A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76A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76A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76A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76A14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76A14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76A14"/>
    <w:pPr>
      <w:numPr>
        <w:numId w:val="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76A14"/>
    <w:pPr>
      <w:numPr>
        <w:numId w:val="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76A14"/>
    <w:pPr>
      <w:numPr>
        <w:numId w:val="9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76A14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76A14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76A14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76A14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76A14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976A1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976A14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76A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976A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976A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976A14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976A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976A14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976A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976A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976A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76A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76A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6A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A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A14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76A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976A1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976A1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6A14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6A14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6A1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A1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976A14"/>
    <w:pPr>
      <w:numPr>
        <w:numId w:val="15"/>
      </w:numPr>
    </w:pPr>
  </w:style>
  <w:style w:type="table" w:customStyle="1" w:styleId="PlainTable1">
    <w:name w:val="Plain Table 1"/>
    <w:basedOn w:val="Tablanormal"/>
    <w:uiPriority w:val="41"/>
    <w:rsid w:val="00976A1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anormal"/>
    <w:uiPriority w:val="42"/>
    <w:rsid w:val="00976A1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anormal"/>
    <w:uiPriority w:val="43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anormal"/>
    <w:uiPriority w:val="44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anormal"/>
    <w:uiPriority w:val="45"/>
    <w:rsid w:val="00976A1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976A14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976A1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76A14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976A14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976A14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976A14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76A14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76A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76A14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76A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76A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76A14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76A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76A14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76A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76A14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76A14"/>
    <w:pPr>
      <w:spacing w:after="2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76A14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976A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76A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76A14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976A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76A1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76A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76A14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76A14"/>
  </w:style>
  <w:style w:type="character" w:customStyle="1" w:styleId="SaludoCar">
    <w:name w:val="Saludo Car"/>
    <w:basedOn w:val="Fuentedeprrafopredeter"/>
    <w:link w:val="Saludo"/>
    <w:uiPriority w:val="99"/>
    <w:semiHidden/>
    <w:rsid w:val="00976A14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76A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76A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76A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976A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76A14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976A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76A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76A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76A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976A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76A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76A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76A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76A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76A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76A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76A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76A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76A14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76A14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76A14"/>
    <w:rPr>
      <w:rFonts w:ascii="Consolas" w:hAnsi="Consolas" w:cs="Calibri"/>
      <w:sz w:val="21"/>
      <w:szCs w:val="21"/>
    </w:rPr>
  </w:style>
  <w:style w:type="table" w:styleId="Tablaconcuadrcula1">
    <w:name w:val="Table Grid 1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976A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976A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76A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76A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anormal"/>
    <w:uiPriority w:val="40"/>
    <w:rsid w:val="00976A1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">
    <w:name w:val="Grid Table 1 Light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976A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76A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76A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6A14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976A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76A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76A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76A14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976A14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976A14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A36759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diagramData" Target="diagrams/data1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microsoft.com/office/2007/relationships/diagramDrawing" Target="diagrams/drawing1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diagramQuickStyle" Target="diagrams/quickStyl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diagramLayout" Target="diagrams/layout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nta\AppData\Roaming\Microsoft\Plantillas\Carta%20de%20presentaci&#243;n%20con%20esferas%20azules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8C368D5-7A0D-49AD-80CD-801213A6AC86}" type="doc">
      <dgm:prSet loTypeId="urn:microsoft.com/office/officeart/2005/8/layout/hierarchy6" loCatId="hierarchy" qsTypeId="urn:microsoft.com/office/officeart/2005/8/quickstyle/simple5" qsCatId="simple" csTypeId="urn:microsoft.com/office/officeart/2005/8/colors/colorful4" csCatId="colorful" phldr="1"/>
      <dgm:spPr/>
      <dgm:t>
        <a:bodyPr/>
        <a:lstStyle/>
        <a:p>
          <a:endParaRPr lang="es-ES"/>
        </a:p>
      </dgm:t>
    </dgm:pt>
    <dgm:pt modelId="{94371507-5F1F-42FC-82AE-EF0286A95678}">
      <dgm:prSet phldrT="[Texto]"/>
      <dgm:spPr/>
      <dgm:t>
        <a:bodyPr/>
        <a:lstStyle/>
        <a:p>
          <a:r>
            <a:rPr lang="es-ES"/>
            <a:t>ASAMBLEA GENERAL</a:t>
          </a:r>
        </a:p>
      </dgm:t>
    </dgm:pt>
    <dgm:pt modelId="{476E3D7B-A7CD-474D-96BB-AC53514245FD}" type="parTrans" cxnId="{CF7E4245-3B0E-44BA-AC68-74F42E01556D}">
      <dgm:prSet/>
      <dgm:spPr/>
      <dgm:t>
        <a:bodyPr/>
        <a:lstStyle/>
        <a:p>
          <a:endParaRPr lang="es-ES"/>
        </a:p>
      </dgm:t>
    </dgm:pt>
    <dgm:pt modelId="{EE1A25C0-B347-4E08-830D-788657432C87}" type="sibTrans" cxnId="{CF7E4245-3B0E-44BA-AC68-74F42E01556D}">
      <dgm:prSet/>
      <dgm:spPr/>
      <dgm:t>
        <a:bodyPr/>
        <a:lstStyle/>
        <a:p>
          <a:endParaRPr lang="es-ES"/>
        </a:p>
      </dgm:t>
    </dgm:pt>
    <dgm:pt modelId="{FCB33C80-BEC6-452C-B45B-963587DEF027}">
      <dgm:prSet phldrT="[Texto]"/>
      <dgm:spPr/>
      <dgm:t>
        <a:bodyPr/>
        <a:lstStyle/>
        <a:p>
          <a:r>
            <a:rPr lang="es-ES"/>
            <a:t>COMITÉ EJECUTIVO</a:t>
          </a:r>
        </a:p>
      </dgm:t>
    </dgm:pt>
    <dgm:pt modelId="{3A881971-E636-4970-9D2A-A5941C1F822D}" type="parTrans" cxnId="{5375AD6F-4621-44F5-82B0-29F0C4487FF2}">
      <dgm:prSet/>
      <dgm:spPr/>
      <dgm:t>
        <a:bodyPr/>
        <a:lstStyle/>
        <a:p>
          <a:endParaRPr lang="es-ES"/>
        </a:p>
      </dgm:t>
    </dgm:pt>
    <dgm:pt modelId="{AA127FCB-CCC4-4B70-BD4A-2CBC574A62AA}" type="sibTrans" cxnId="{5375AD6F-4621-44F5-82B0-29F0C4487FF2}">
      <dgm:prSet/>
      <dgm:spPr/>
      <dgm:t>
        <a:bodyPr/>
        <a:lstStyle/>
        <a:p>
          <a:endParaRPr lang="es-ES"/>
        </a:p>
      </dgm:t>
    </dgm:pt>
    <dgm:pt modelId="{DAE2F10A-6690-4C4C-8C46-54015B87DDE6}">
      <dgm:prSet phldrT="[Texto]"/>
      <dgm:spPr/>
      <dgm:t>
        <a:bodyPr/>
        <a:lstStyle/>
        <a:p>
          <a:r>
            <a:rPr lang="es-ES"/>
            <a:t>COMISIÓN TÉCNICO DEPORTIVO</a:t>
          </a:r>
        </a:p>
      </dgm:t>
    </dgm:pt>
    <dgm:pt modelId="{6CE0073D-C05A-46E6-B4B2-E10E8E816329}" type="sibTrans" cxnId="{E319AFAA-AE11-41B8-BADE-79530FA2CA53}">
      <dgm:prSet/>
      <dgm:spPr/>
      <dgm:t>
        <a:bodyPr/>
        <a:lstStyle/>
        <a:p>
          <a:endParaRPr lang="es-ES"/>
        </a:p>
      </dgm:t>
    </dgm:pt>
    <dgm:pt modelId="{F70297A6-C3EE-410E-998D-490E86A6604D}" type="parTrans" cxnId="{E319AFAA-AE11-41B8-BADE-79530FA2CA53}">
      <dgm:prSet/>
      <dgm:spPr/>
      <dgm:t>
        <a:bodyPr/>
        <a:lstStyle/>
        <a:p>
          <a:endParaRPr lang="es-ES"/>
        </a:p>
      </dgm:t>
    </dgm:pt>
    <dgm:pt modelId="{CB435092-B99B-484D-B7FA-4FDB1E796B09}">
      <dgm:prSet/>
      <dgm:spPr/>
      <dgm:t>
        <a:bodyPr/>
        <a:lstStyle/>
        <a:p>
          <a:r>
            <a:rPr lang="es-ES"/>
            <a:t>GERENTE ADMINISTRATIVO</a:t>
          </a:r>
        </a:p>
      </dgm:t>
    </dgm:pt>
    <dgm:pt modelId="{06C80E52-B2DF-4114-ADC7-2E4F3B038A3B}" type="parTrans" cxnId="{9BB3E75E-6000-4667-9FD5-F9A92570DA75}">
      <dgm:prSet/>
      <dgm:spPr/>
      <dgm:t>
        <a:bodyPr/>
        <a:lstStyle/>
        <a:p>
          <a:endParaRPr lang="es-ES"/>
        </a:p>
      </dgm:t>
    </dgm:pt>
    <dgm:pt modelId="{5B8905C7-C3C8-4ABA-9DD1-F9CADB816474}" type="sibTrans" cxnId="{9BB3E75E-6000-4667-9FD5-F9A92570DA75}">
      <dgm:prSet/>
      <dgm:spPr/>
      <dgm:t>
        <a:bodyPr/>
        <a:lstStyle/>
        <a:p>
          <a:endParaRPr lang="es-ES"/>
        </a:p>
      </dgm:t>
    </dgm:pt>
    <dgm:pt modelId="{571F7011-D6E6-4317-AB8B-AB018938AAC1}" type="asst">
      <dgm:prSet/>
      <dgm:spPr/>
      <dgm:t>
        <a:bodyPr/>
        <a:lstStyle/>
        <a:p>
          <a:r>
            <a:rPr lang="es-ES"/>
            <a:t>CONTADOR</a:t>
          </a:r>
        </a:p>
      </dgm:t>
    </dgm:pt>
    <dgm:pt modelId="{250EF603-E7F2-46BB-B402-930C13538D40}" type="parTrans" cxnId="{6B8C04FD-71D2-4D7C-BE9C-E78A1E076D63}">
      <dgm:prSet/>
      <dgm:spPr/>
      <dgm:t>
        <a:bodyPr/>
        <a:lstStyle/>
        <a:p>
          <a:endParaRPr lang="es-ES"/>
        </a:p>
      </dgm:t>
    </dgm:pt>
    <dgm:pt modelId="{4B01A259-C98F-4C23-A4A1-B69F2CB20109}" type="sibTrans" cxnId="{6B8C04FD-71D2-4D7C-BE9C-E78A1E076D63}">
      <dgm:prSet/>
      <dgm:spPr/>
      <dgm:t>
        <a:bodyPr/>
        <a:lstStyle/>
        <a:p>
          <a:endParaRPr lang="es-ES"/>
        </a:p>
      </dgm:t>
    </dgm:pt>
    <dgm:pt modelId="{CF94FFE9-F202-4E25-9147-50F1AC489E6C}" type="asst">
      <dgm:prSet/>
      <dgm:spPr/>
      <dgm:t>
        <a:bodyPr/>
        <a:lstStyle/>
        <a:p>
          <a:r>
            <a:rPr lang="es-ES"/>
            <a:t>AUXILIAR DE CONTABILIDAD</a:t>
          </a:r>
        </a:p>
      </dgm:t>
    </dgm:pt>
    <dgm:pt modelId="{B65BB9C5-444D-4E88-B754-7FAB3A07C5C8}" type="parTrans" cxnId="{4E60EA95-D096-4B56-8D19-C4C6941EBEB6}">
      <dgm:prSet/>
      <dgm:spPr/>
      <dgm:t>
        <a:bodyPr/>
        <a:lstStyle/>
        <a:p>
          <a:endParaRPr lang="es-ES"/>
        </a:p>
      </dgm:t>
    </dgm:pt>
    <dgm:pt modelId="{63D6AE5E-CC35-425C-8D63-D22B48452984}" type="sibTrans" cxnId="{4E60EA95-D096-4B56-8D19-C4C6941EBEB6}">
      <dgm:prSet/>
      <dgm:spPr/>
      <dgm:t>
        <a:bodyPr/>
        <a:lstStyle/>
        <a:p>
          <a:endParaRPr lang="es-ES"/>
        </a:p>
      </dgm:t>
    </dgm:pt>
    <dgm:pt modelId="{56772678-A4D4-4A99-8900-BF5EA9115A75}" type="asst">
      <dgm:prSet/>
      <dgm:spPr/>
      <dgm:t>
        <a:bodyPr/>
        <a:lstStyle/>
        <a:p>
          <a:r>
            <a:rPr lang="es-ES"/>
            <a:t>ASISTENTE ADMINISTRATIVO</a:t>
          </a:r>
        </a:p>
      </dgm:t>
    </dgm:pt>
    <dgm:pt modelId="{D3D34E84-8A3A-4631-87AB-DCC2DA6377ED}" type="parTrans" cxnId="{99985298-21DD-4A75-A36E-B80FC0156E85}">
      <dgm:prSet/>
      <dgm:spPr/>
      <dgm:t>
        <a:bodyPr/>
        <a:lstStyle/>
        <a:p>
          <a:endParaRPr lang="es-ES"/>
        </a:p>
      </dgm:t>
    </dgm:pt>
    <dgm:pt modelId="{B22D7888-D885-40E7-9ECE-33430F2AA9BB}" type="sibTrans" cxnId="{99985298-21DD-4A75-A36E-B80FC0156E85}">
      <dgm:prSet/>
      <dgm:spPr/>
      <dgm:t>
        <a:bodyPr/>
        <a:lstStyle/>
        <a:p>
          <a:endParaRPr lang="es-ES"/>
        </a:p>
      </dgm:t>
    </dgm:pt>
    <dgm:pt modelId="{8D5A2AB2-7436-4DFA-8C79-2AE4AD6FC49D}" type="asst">
      <dgm:prSet/>
      <dgm:spPr/>
      <dgm:t>
        <a:bodyPr/>
        <a:lstStyle/>
        <a:p>
          <a:r>
            <a:rPr lang="es-ES"/>
            <a:t>COORDINADORA TECNICA</a:t>
          </a:r>
        </a:p>
      </dgm:t>
    </dgm:pt>
    <dgm:pt modelId="{9454E865-3DDE-4390-9262-5155BE196545}" type="parTrans" cxnId="{46CBB86F-BBA0-4EBB-930C-1F853CA29D81}">
      <dgm:prSet/>
      <dgm:spPr/>
      <dgm:t>
        <a:bodyPr/>
        <a:lstStyle/>
        <a:p>
          <a:endParaRPr lang="es-ES"/>
        </a:p>
      </dgm:t>
    </dgm:pt>
    <dgm:pt modelId="{AD22A73B-EA74-493B-9000-51770ACA11BD}" type="sibTrans" cxnId="{46CBB86F-BBA0-4EBB-930C-1F853CA29D81}">
      <dgm:prSet/>
      <dgm:spPr/>
      <dgm:t>
        <a:bodyPr/>
        <a:lstStyle/>
        <a:p>
          <a:endParaRPr lang="es-ES"/>
        </a:p>
      </dgm:t>
    </dgm:pt>
    <dgm:pt modelId="{9B99CD4D-C02D-42EE-A34E-2E3B1707D187}">
      <dgm:prSet/>
      <dgm:spPr/>
      <dgm:t>
        <a:bodyPr/>
        <a:lstStyle/>
        <a:p>
          <a:r>
            <a:rPr lang="es-ES"/>
            <a:t>OPERARIO I</a:t>
          </a:r>
        </a:p>
      </dgm:t>
    </dgm:pt>
    <dgm:pt modelId="{92C0AD2A-82F5-496F-9A89-03A6051B6684}" type="parTrans" cxnId="{6A2A79F5-9975-4879-969C-2F90034590EB}">
      <dgm:prSet/>
      <dgm:spPr/>
      <dgm:t>
        <a:bodyPr/>
        <a:lstStyle/>
        <a:p>
          <a:endParaRPr lang="es-ES"/>
        </a:p>
      </dgm:t>
    </dgm:pt>
    <dgm:pt modelId="{C715B3DA-2F58-4B5C-A83B-CBA692A1C3CC}" type="sibTrans" cxnId="{6A2A79F5-9975-4879-969C-2F90034590EB}">
      <dgm:prSet/>
      <dgm:spPr/>
      <dgm:t>
        <a:bodyPr/>
        <a:lstStyle/>
        <a:p>
          <a:endParaRPr lang="es-ES"/>
        </a:p>
      </dgm:t>
    </dgm:pt>
    <dgm:pt modelId="{8F10C944-E25A-4335-9E74-72AD2423EC86}">
      <dgm:prSet/>
      <dgm:spPr/>
      <dgm:t>
        <a:bodyPr/>
        <a:lstStyle/>
        <a:p>
          <a:r>
            <a:rPr lang="es-ES"/>
            <a:t>OPERARIO II</a:t>
          </a:r>
        </a:p>
      </dgm:t>
    </dgm:pt>
    <dgm:pt modelId="{B082696F-F287-4225-AEEC-A8FD7EB659E9}" type="parTrans" cxnId="{91618F0C-9476-44D7-8327-DC61945F8364}">
      <dgm:prSet/>
      <dgm:spPr/>
      <dgm:t>
        <a:bodyPr/>
        <a:lstStyle/>
        <a:p>
          <a:endParaRPr lang="es-ES"/>
        </a:p>
      </dgm:t>
    </dgm:pt>
    <dgm:pt modelId="{756D0436-9232-4B82-8EA6-1E48B891833F}" type="sibTrans" cxnId="{91618F0C-9476-44D7-8327-DC61945F8364}">
      <dgm:prSet/>
      <dgm:spPr/>
      <dgm:t>
        <a:bodyPr/>
        <a:lstStyle/>
        <a:p>
          <a:endParaRPr lang="es-ES"/>
        </a:p>
      </dgm:t>
    </dgm:pt>
    <dgm:pt modelId="{7F1742BA-8F8A-4750-BF1C-A25417372549}">
      <dgm:prSet/>
      <dgm:spPr/>
      <dgm:t>
        <a:bodyPr/>
        <a:lstStyle/>
        <a:p>
          <a:r>
            <a:rPr lang="es-ES"/>
            <a:t>PILOTO</a:t>
          </a:r>
        </a:p>
      </dgm:t>
    </dgm:pt>
    <dgm:pt modelId="{56BECDB2-B596-47E2-83FB-4FF2C7752874}" type="parTrans" cxnId="{CBBFCFDF-B3BF-4402-920B-DA9CA19AE87B}">
      <dgm:prSet/>
      <dgm:spPr/>
      <dgm:t>
        <a:bodyPr/>
        <a:lstStyle/>
        <a:p>
          <a:endParaRPr lang="es-ES"/>
        </a:p>
      </dgm:t>
    </dgm:pt>
    <dgm:pt modelId="{686CF39D-D836-4251-8A90-BDC5451FDE77}" type="sibTrans" cxnId="{CBBFCFDF-B3BF-4402-920B-DA9CA19AE87B}">
      <dgm:prSet/>
      <dgm:spPr/>
      <dgm:t>
        <a:bodyPr/>
        <a:lstStyle/>
        <a:p>
          <a:endParaRPr lang="es-ES"/>
        </a:p>
      </dgm:t>
    </dgm:pt>
    <dgm:pt modelId="{AF24E347-9CB9-4077-BD80-BDAD3449CB8A}">
      <dgm:prSet phldrT="[Texto]"/>
      <dgm:spPr/>
      <dgm:t>
        <a:bodyPr/>
        <a:lstStyle/>
        <a:p>
          <a:r>
            <a:rPr lang="es-ES"/>
            <a:t>ORGANISMO DISCIPLINARIO</a:t>
          </a:r>
        </a:p>
      </dgm:t>
    </dgm:pt>
    <dgm:pt modelId="{F7A161F9-5D6C-4CE7-B054-642186F34A86}" type="sibTrans" cxnId="{1404E863-980B-44F7-A5D8-05D7A83270E4}">
      <dgm:prSet/>
      <dgm:spPr/>
      <dgm:t>
        <a:bodyPr/>
        <a:lstStyle/>
        <a:p>
          <a:endParaRPr lang="es-ES"/>
        </a:p>
      </dgm:t>
    </dgm:pt>
    <dgm:pt modelId="{AE31CCE7-1315-4BEB-B25F-87AC411BE0CE}" type="parTrans" cxnId="{1404E863-980B-44F7-A5D8-05D7A83270E4}">
      <dgm:prSet/>
      <dgm:spPr/>
      <dgm:t>
        <a:bodyPr/>
        <a:lstStyle/>
        <a:p>
          <a:endParaRPr lang="es-ES"/>
        </a:p>
      </dgm:t>
    </dgm:pt>
    <dgm:pt modelId="{15DEA222-6755-4B94-8762-C4B6FB47CD52}" type="pres">
      <dgm:prSet presAssocID="{A8C368D5-7A0D-49AD-80CD-801213A6AC86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A4ECDBAD-D0B0-49D6-812B-CBAD2E9B5CA2}" type="pres">
      <dgm:prSet presAssocID="{A8C368D5-7A0D-49AD-80CD-801213A6AC86}" presName="hierFlow" presStyleCnt="0"/>
      <dgm:spPr/>
      <dgm:t>
        <a:bodyPr/>
        <a:lstStyle/>
        <a:p>
          <a:endParaRPr lang="es-ES"/>
        </a:p>
      </dgm:t>
    </dgm:pt>
    <dgm:pt modelId="{04D5E674-E2AE-462B-95EE-3E43B7B477DB}" type="pres">
      <dgm:prSet presAssocID="{A8C368D5-7A0D-49AD-80CD-801213A6AC86}" presName="hierChild1" presStyleCnt="0">
        <dgm:presLayoutVars>
          <dgm:chPref val="1"/>
          <dgm:animOne val="branch"/>
          <dgm:animLvl val="lvl"/>
        </dgm:presLayoutVars>
      </dgm:prSet>
      <dgm:spPr/>
      <dgm:t>
        <a:bodyPr/>
        <a:lstStyle/>
        <a:p>
          <a:endParaRPr lang="es-ES"/>
        </a:p>
      </dgm:t>
    </dgm:pt>
    <dgm:pt modelId="{798AD29E-616A-4D0D-8953-1FD50D8BE43A}" type="pres">
      <dgm:prSet presAssocID="{94371507-5F1F-42FC-82AE-EF0286A95678}" presName="Name14" presStyleCnt="0"/>
      <dgm:spPr/>
      <dgm:t>
        <a:bodyPr/>
        <a:lstStyle/>
        <a:p>
          <a:endParaRPr lang="es-ES"/>
        </a:p>
      </dgm:t>
    </dgm:pt>
    <dgm:pt modelId="{DD4B209D-20CA-48F3-89E9-40F3F587E625}" type="pres">
      <dgm:prSet presAssocID="{94371507-5F1F-42FC-82AE-EF0286A95678}" presName="level1Shap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7B15A96-4228-46DC-A5A3-4669CE415CDE}" type="pres">
      <dgm:prSet presAssocID="{94371507-5F1F-42FC-82AE-EF0286A95678}" presName="hierChild2" presStyleCnt="0"/>
      <dgm:spPr/>
      <dgm:t>
        <a:bodyPr/>
        <a:lstStyle/>
        <a:p>
          <a:endParaRPr lang="es-ES"/>
        </a:p>
      </dgm:t>
    </dgm:pt>
    <dgm:pt modelId="{DDB5617E-04B5-4171-821D-5C1416EFA0E5}" type="pres">
      <dgm:prSet presAssocID="{F70297A6-C3EE-410E-998D-490E86A6604D}" presName="Name19" presStyleLbl="parChTrans1D2" presStyleIdx="0" presStyleCnt="3"/>
      <dgm:spPr/>
      <dgm:t>
        <a:bodyPr/>
        <a:lstStyle/>
        <a:p>
          <a:endParaRPr lang="es-ES"/>
        </a:p>
      </dgm:t>
    </dgm:pt>
    <dgm:pt modelId="{04B472C8-F450-4A03-BFB8-3BF40B02C95E}" type="pres">
      <dgm:prSet presAssocID="{DAE2F10A-6690-4C4C-8C46-54015B87DDE6}" presName="Name21" presStyleCnt="0"/>
      <dgm:spPr/>
      <dgm:t>
        <a:bodyPr/>
        <a:lstStyle/>
        <a:p>
          <a:endParaRPr lang="es-ES"/>
        </a:p>
      </dgm:t>
    </dgm:pt>
    <dgm:pt modelId="{B6070954-D67A-424D-94BA-931482B515BD}" type="pres">
      <dgm:prSet presAssocID="{DAE2F10A-6690-4C4C-8C46-54015B87DDE6}" presName="level2Shape" presStyleLbl="node2" presStyleIdx="0" presStyleCnt="3"/>
      <dgm:spPr/>
      <dgm:t>
        <a:bodyPr/>
        <a:lstStyle/>
        <a:p>
          <a:endParaRPr lang="es-ES"/>
        </a:p>
      </dgm:t>
    </dgm:pt>
    <dgm:pt modelId="{B04DEB4E-000D-4E0F-B816-5CF291D4DFE4}" type="pres">
      <dgm:prSet presAssocID="{DAE2F10A-6690-4C4C-8C46-54015B87DDE6}" presName="hierChild3" presStyleCnt="0"/>
      <dgm:spPr/>
      <dgm:t>
        <a:bodyPr/>
        <a:lstStyle/>
        <a:p>
          <a:endParaRPr lang="es-ES"/>
        </a:p>
      </dgm:t>
    </dgm:pt>
    <dgm:pt modelId="{E4F3D293-4F02-4DCE-A8BD-5D997883D325}" type="pres">
      <dgm:prSet presAssocID="{AE31CCE7-1315-4BEB-B25F-87AC411BE0CE}" presName="Name19" presStyleLbl="parChTrans1D2" presStyleIdx="1" presStyleCnt="3"/>
      <dgm:spPr/>
      <dgm:t>
        <a:bodyPr/>
        <a:lstStyle/>
        <a:p>
          <a:endParaRPr lang="es-ES"/>
        </a:p>
      </dgm:t>
    </dgm:pt>
    <dgm:pt modelId="{31F2E7CC-CF69-4C60-A8B2-B10EB1EEF16E}" type="pres">
      <dgm:prSet presAssocID="{AF24E347-9CB9-4077-BD80-BDAD3449CB8A}" presName="Name21" presStyleCnt="0"/>
      <dgm:spPr/>
      <dgm:t>
        <a:bodyPr/>
        <a:lstStyle/>
        <a:p>
          <a:endParaRPr lang="es-ES"/>
        </a:p>
      </dgm:t>
    </dgm:pt>
    <dgm:pt modelId="{F8AAE983-3395-498C-B18E-19F5677A9F05}" type="pres">
      <dgm:prSet presAssocID="{AF24E347-9CB9-4077-BD80-BDAD3449CB8A}" presName="level2Shape" presStyleLbl="node2" presStyleIdx="1" presStyleCnt="3"/>
      <dgm:spPr/>
      <dgm:t>
        <a:bodyPr/>
        <a:lstStyle/>
        <a:p>
          <a:endParaRPr lang="es-ES"/>
        </a:p>
      </dgm:t>
    </dgm:pt>
    <dgm:pt modelId="{95AA56C1-6356-4490-95B5-45B455B8009A}" type="pres">
      <dgm:prSet presAssocID="{AF24E347-9CB9-4077-BD80-BDAD3449CB8A}" presName="hierChild3" presStyleCnt="0"/>
      <dgm:spPr/>
      <dgm:t>
        <a:bodyPr/>
        <a:lstStyle/>
        <a:p>
          <a:endParaRPr lang="es-ES"/>
        </a:p>
      </dgm:t>
    </dgm:pt>
    <dgm:pt modelId="{CBBE47B1-3C05-4B2E-B906-F9940686114C}" type="pres">
      <dgm:prSet presAssocID="{3A881971-E636-4970-9D2A-A5941C1F822D}" presName="Name19" presStyleLbl="parChTrans1D2" presStyleIdx="2" presStyleCnt="3"/>
      <dgm:spPr/>
      <dgm:t>
        <a:bodyPr/>
        <a:lstStyle/>
        <a:p>
          <a:endParaRPr lang="es-ES"/>
        </a:p>
      </dgm:t>
    </dgm:pt>
    <dgm:pt modelId="{786DEE72-0D59-4517-B269-DF53E3AD0CCA}" type="pres">
      <dgm:prSet presAssocID="{FCB33C80-BEC6-452C-B45B-963587DEF027}" presName="Name21" presStyleCnt="0"/>
      <dgm:spPr/>
      <dgm:t>
        <a:bodyPr/>
        <a:lstStyle/>
        <a:p>
          <a:endParaRPr lang="es-ES"/>
        </a:p>
      </dgm:t>
    </dgm:pt>
    <dgm:pt modelId="{60534E82-AF13-46B3-9875-9D890458E943}" type="pres">
      <dgm:prSet presAssocID="{FCB33C80-BEC6-452C-B45B-963587DEF027}" presName="level2Shape" presStyleLbl="node2" presStyleIdx="2" presStyleCnt="3"/>
      <dgm:spPr/>
      <dgm:t>
        <a:bodyPr/>
        <a:lstStyle/>
        <a:p>
          <a:endParaRPr lang="es-ES"/>
        </a:p>
      </dgm:t>
    </dgm:pt>
    <dgm:pt modelId="{C928C93D-5FDB-4B3E-9ED1-3A9DEE88075A}" type="pres">
      <dgm:prSet presAssocID="{FCB33C80-BEC6-452C-B45B-963587DEF027}" presName="hierChild3" presStyleCnt="0"/>
      <dgm:spPr/>
      <dgm:t>
        <a:bodyPr/>
        <a:lstStyle/>
        <a:p>
          <a:endParaRPr lang="es-ES"/>
        </a:p>
      </dgm:t>
    </dgm:pt>
    <dgm:pt modelId="{7E1A64A6-3B56-4C76-981E-B3716099625A}" type="pres">
      <dgm:prSet presAssocID="{06C80E52-B2DF-4114-ADC7-2E4F3B038A3B}" presName="Name19" presStyleLbl="parChTrans1D3" presStyleIdx="0" presStyleCnt="1"/>
      <dgm:spPr/>
      <dgm:t>
        <a:bodyPr/>
        <a:lstStyle/>
        <a:p>
          <a:endParaRPr lang="es-ES"/>
        </a:p>
      </dgm:t>
    </dgm:pt>
    <dgm:pt modelId="{50D73F9A-3F1A-4E81-B94E-C2D518131923}" type="pres">
      <dgm:prSet presAssocID="{CB435092-B99B-484D-B7FA-4FDB1E796B09}" presName="Name21" presStyleCnt="0"/>
      <dgm:spPr/>
      <dgm:t>
        <a:bodyPr/>
        <a:lstStyle/>
        <a:p>
          <a:endParaRPr lang="es-ES"/>
        </a:p>
      </dgm:t>
    </dgm:pt>
    <dgm:pt modelId="{789CB09E-0083-40C0-97BF-11493D1BE9D8}" type="pres">
      <dgm:prSet presAssocID="{CB435092-B99B-484D-B7FA-4FDB1E796B09}" presName="level2Shape" presStyleLbl="node3" presStyleIdx="0" presStyleCnt="1"/>
      <dgm:spPr/>
      <dgm:t>
        <a:bodyPr/>
        <a:lstStyle/>
        <a:p>
          <a:endParaRPr lang="es-ES"/>
        </a:p>
      </dgm:t>
    </dgm:pt>
    <dgm:pt modelId="{254A3DC5-B7A2-4461-9D09-4A2B1E0914D2}" type="pres">
      <dgm:prSet presAssocID="{CB435092-B99B-484D-B7FA-4FDB1E796B09}" presName="hierChild3" presStyleCnt="0"/>
      <dgm:spPr/>
      <dgm:t>
        <a:bodyPr/>
        <a:lstStyle/>
        <a:p>
          <a:endParaRPr lang="es-ES"/>
        </a:p>
      </dgm:t>
    </dgm:pt>
    <dgm:pt modelId="{E0389368-5C3B-417D-B5EE-1A521EDE600F}" type="pres">
      <dgm:prSet presAssocID="{250EF603-E7F2-46BB-B402-930C13538D40}" presName="Name19" presStyleLbl="parChTrans1D4" presStyleIdx="0" presStyleCnt="7"/>
      <dgm:spPr/>
      <dgm:t>
        <a:bodyPr/>
        <a:lstStyle/>
        <a:p>
          <a:endParaRPr lang="es-ES"/>
        </a:p>
      </dgm:t>
    </dgm:pt>
    <dgm:pt modelId="{E9AAC8FD-18ED-42EA-B749-4B58E7DC7A40}" type="pres">
      <dgm:prSet presAssocID="{571F7011-D6E6-4317-AB8B-AB018938AAC1}" presName="Name21" presStyleCnt="0"/>
      <dgm:spPr/>
      <dgm:t>
        <a:bodyPr/>
        <a:lstStyle/>
        <a:p>
          <a:endParaRPr lang="es-ES"/>
        </a:p>
      </dgm:t>
    </dgm:pt>
    <dgm:pt modelId="{1E6BD48F-F2DA-45FC-BEC8-3E9DF3FC70CE}" type="pres">
      <dgm:prSet presAssocID="{571F7011-D6E6-4317-AB8B-AB018938AAC1}" presName="level2Shape" presStyleLbl="asst3" presStyleIdx="0" presStyleCnt="4"/>
      <dgm:spPr/>
      <dgm:t>
        <a:bodyPr/>
        <a:lstStyle/>
        <a:p>
          <a:endParaRPr lang="es-ES"/>
        </a:p>
      </dgm:t>
    </dgm:pt>
    <dgm:pt modelId="{CC5DECB3-6BE7-4E41-B43E-70AF3DB1A103}" type="pres">
      <dgm:prSet presAssocID="{571F7011-D6E6-4317-AB8B-AB018938AAC1}" presName="hierChild3" presStyleCnt="0"/>
      <dgm:spPr/>
      <dgm:t>
        <a:bodyPr/>
        <a:lstStyle/>
        <a:p>
          <a:endParaRPr lang="es-ES"/>
        </a:p>
      </dgm:t>
    </dgm:pt>
    <dgm:pt modelId="{3D7D653F-A59B-4DFE-BD11-C35ADFBB3AF0}" type="pres">
      <dgm:prSet presAssocID="{B65BB9C5-444D-4E88-B754-7FAB3A07C5C8}" presName="Name19" presStyleLbl="parChTrans1D4" presStyleIdx="1" presStyleCnt="7"/>
      <dgm:spPr/>
      <dgm:t>
        <a:bodyPr/>
        <a:lstStyle/>
        <a:p>
          <a:endParaRPr lang="es-ES"/>
        </a:p>
      </dgm:t>
    </dgm:pt>
    <dgm:pt modelId="{1A86F474-5FEB-465E-B19D-DF674F42C9E9}" type="pres">
      <dgm:prSet presAssocID="{CF94FFE9-F202-4E25-9147-50F1AC489E6C}" presName="Name21" presStyleCnt="0"/>
      <dgm:spPr/>
      <dgm:t>
        <a:bodyPr/>
        <a:lstStyle/>
        <a:p>
          <a:endParaRPr lang="es-ES"/>
        </a:p>
      </dgm:t>
    </dgm:pt>
    <dgm:pt modelId="{860EC3CA-F037-4C4B-9381-06A79FE51B91}" type="pres">
      <dgm:prSet presAssocID="{CF94FFE9-F202-4E25-9147-50F1AC489E6C}" presName="level2Shape" presStyleLbl="asst3" presStyleIdx="1" presStyleCnt="4"/>
      <dgm:spPr/>
      <dgm:t>
        <a:bodyPr/>
        <a:lstStyle/>
        <a:p>
          <a:endParaRPr lang="es-ES"/>
        </a:p>
      </dgm:t>
    </dgm:pt>
    <dgm:pt modelId="{145F5769-E8A1-4F95-A574-929BD7D52AE4}" type="pres">
      <dgm:prSet presAssocID="{CF94FFE9-F202-4E25-9147-50F1AC489E6C}" presName="hierChild3" presStyleCnt="0"/>
      <dgm:spPr/>
      <dgm:t>
        <a:bodyPr/>
        <a:lstStyle/>
        <a:p>
          <a:endParaRPr lang="es-ES"/>
        </a:p>
      </dgm:t>
    </dgm:pt>
    <dgm:pt modelId="{BBAFC79D-FC5E-4B5C-864B-E1759CCD4210}" type="pres">
      <dgm:prSet presAssocID="{D3D34E84-8A3A-4631-87AB-DCC2DA6377ED}" presName="Name19" presStyleLbl="parChTrans1D4" presStyleIdx="2" presStyleCnt="7"/>
      <dgm:spPr/>
      <dgm:t>
        <a:bodyPr/>
        <a:lstStyle/>
        <a:p>
          <a:endParaRPr lang="es-ES"/>
        </a:p>
      </dgm:t>
    </dgm:pt>
    <dgm:pt modelId="{28C1F5D8-842A-4700-81D5-9FF419B4D16C}" type="pres">
      <dgm:prSet presAssocID="{56772678-A4D4-4A99-8900-BF5EA9115A75}" presName="Name21" presStyleCnt="0"/>
      <dgm:spPr/>
      <dgm:t>
        <a:bodyPr/>
        <a:lstStyle/>
        <a:p>
          <a:endParaRPr lang="es-ES"/>
        </a:p>
      </dgm:t>
    </dgm:pt>
    <dgm:pt modelId="{50F80B37-B2B1-4D8D-9704-64625E688EBE}" type="pres">
      <dgm:prSet presAssocID="{56772678-A4D4-4A99-8900-BF5EA9115A75}" presName="level2Shape" presStyleLbl="asst3" presStyleIdx="2" presStyleCnt="4" custLinFactNeighborX="1" custLinFactNeighborY="4003"/>
      <dgm:spPr/>
      <dgm:t>
        <a:bodyPr/>
        <a:lstStyle/>
        <a:p>
          <a:endParaRPr lang="es-ES"/>
        </a:p>
      </dgm:t>
    </dgm:pt>
    <dgm:pt modelId="{97042A2F-8899-43D2-9810-ECE16809743F}" type="pres">
      <dgm:prSet presAssocID="{56772678-A4D4-4A99-8900-BF5EA9115A75}" presName="hierChild3" presStyleCnt="0"/>
      <dgm:spPr/>
      <dgm:t>
        <a:bodyPr/>
        <a:lstStyle/>
        <a:p>
          <a:endParaRPr lang="es-ES"/>
        </a:p>
      </dgm:t>
    </dgm:pt>
    <dgm:pt modelId="{FF6AE457-37C8-4513-AB60-F78B677D6D0E}" type="pres">
      <dgm:prSet presAssocID="{92C0AD2A-82F5-496F-9A89-03A6051B6684}" presName="Name19" presStyleLbl="parChTrans1D4" presStyleIdx="3" presStyleCnt="7"/>
      <dgm:spPr/>
      <dgm:t>
        <a:bodyPr/>
        <a:lstStyle/>
        <a:p>
          <a:endParaRPr lang="es-ES"/>
        </a:p>
      </dgm:t>
    </dgm:pt>
    <dgm:pt modelId="{6E00F828-38B4-49F0-BFF6-14B03CD4229F}" type="pres">
      <dgm:prSet presAssocID="{9B99CD4D-C02D-42EE-A34E-2E3B1707D187}" presName="Name21" presStyleCnt="0"/>
      <dgm:spPr/>
      <dgm:t>
        <a:bodyPr/>
        <a:lstStyle/>
        <a:p>
          <a:endParaRPr lang="es-ES"/>
        </a:p>
      </dgm:t>
    </dgm:pt>
    <dgm:pt modelId="{BF822A45-D91F-4273-B81C-0C7F907D7E8E}" type="pres">
      <dgm:prSet presAssocID="{9B99CD4D-C02D-42EE-A34E-2E3B1707D187}" presName="level2Shape" presStyleLbl="node4" presStyleIdx="0" presStyleCnt="3"/>
      <dgm:spPr/>
      <dgm:t>
        <a:bodyPr/>
        <a:lstStyle/>
        <a:p>
          <a:endParaRPr lang="es-ES"/>
        </a:p>
      </dgm:t>
    </dgm:pt>
    <dgm:pt modelId="{16990F50-2C78-4821-A4BE-9A49E3DCC340}" type="pres">
      <dgm:prSet presAssocID="{9B99CD4D-C02D-42EE-A34E-2E3B1707D187}" presName="hierChild3" presStyleCnt="0"/>
      <dgm:spPr/>
      <dgm:t>
        <a:bodyPr/>
        <a:lstStyle/>
        <a:p>
          <a:endParaRPr lang="es-ES"/>
        </a:p>
      </dgm:t>
    </dgm:pt>
    <dgm:pt modelId="{12369C30-37CD-495C-AB0D-4FFE5D4D8CEA}" type="pres">
      <dgm:prSet presAssocID="{B082696F-F287-4225-AEEC-A8FD7EB659E9}" presName="Name19" presStyleLbl="parChTrans1D4" presStyleIdx="4" presStyleCnt="7"/>
      <dgm:spPr/>
      <dgm:t>
        <a:bodyPr/>
        <a:lstStyle/>
        <a:p>
          <a:endParaRPr lang="es-ES"/>
        </a:p>
      </dgm:t>
    </dgm:pt>
    <dgm:pt modelId="{0F18004F-C989-4C5D-BAC5-39EA48E0BEF4}" type="pres">
      <dgm:prSet presAssocID="{8F10C944-E25A-4335-9E74-72AD2423EC86}" presName="Name21" presStyleCnt="0"/>
      <dgm:spPr/>
      <dgm:t>
        <a:bodyPr/>
        <a:lstStyle/>
        <a:p>
          <a:endParaRPr lang="es-ES"/>
        </a:p>
      </dgm:t>
    </dgm:pt>
    <dgm:pt modelId="{DEB2F83B-FC99-488E-8D84-7D7A6C29630C}" type="pres">
      <dgm:prSet presAssocID="{8F10C944-E25A-4335-9E74-72AD2423EC86}" presName="level2Shape" presStyleLbl="node4" presStyleIdx="1" presStyleCnt="3"/>
      <dgm:spPr/>
      <dgm:t>
        <a:bodyPr/>
        <a:lstStyle/>
        <a:p>
          <a:endParaRPr lang="es-ES"/>
        </a:p>
      </dgm:t>
    </dgm:pt>
    <dgm:pt modelId="{E6FE9404-FE04-4BE2-B760-C0328BD06B6B}" type="pres">
      <dgm:prSet presAssocID="{8F10C944-E25A-4335-9E74-72AD2423EC86}" presName="hierChild3" presStyleCnt="0"/>
      <dgm:spPr/>
      <dgm:t>
        <a:bodyPr/>
        <a:lstStyle/>
        <a:p>
          <a:endParaRPr lang="es-ES"/>
        </a:p>
      </dgm:t>
    </dgm:pt>
    <dgm:pt modelId="{05E21A48-0489-4A52-9D4D-6F64221D46A7}" type="pres">
      <dgm:prSet presAssocID="{9454E865-3DDE-4390-9262-5155BE196545}" presName="Name19" presStyleLbl="parChTrans1D4" presStyleIdx="5" presStyleCnt="7"/>
      <dgm:spPr/>
      <dgm:t>
        <a:bodyPr/>
        <a:lstStyle/>
        <a:p>
          <a:endParaRPr lang="es-ES"/>
        </a:p>
      </dgm:t>
    </dgm:pt>
    <dgm:pt modelId="{AF62EF41-FC31-4C89-92D4-FF4FA5F33059}" type="pres">
      <dgm:prSet presAssocID="{8D5A2AB2-7436-4DFA-8C79-2AE4AD6FC49D}" presName="Name21" presStyleCnt="0"/>
      <dgm:spPr/>
      <dgm:t>
        <a:bodyPr/>
        <a:lstStyle/>
        <a:p>
          <a:endParaRPr lang="es-ES"/>
        </a:p>
      </dgm:t>
    </dgm:pt>
    <dgm:pt modelId="{D2FFEE5C-0F52-412A-9126-3C91F100F527}" type="pres">
      <dgm:prSet presAssocID="{8D5A2AB2-7436-4DFA-8C79-2AE4AD6FC49D}" presName="level2Shape" presStyleLbl="asst3" presStyleIdx="3" presStyleCnt="4"/>
      <dgm:spPr/>
      <dgm:t>
        <a:bodyPr/>
        <a:lstStyle/>
        <a:p>
          <a:endParaRPr lang="es-ES"/>
        </a:p>
      </dgm:t>
    </dgm:pt>
    <dgm:pt modelId="{02B8C4B2-9A0A-48EE-A39E-C30940A17E45}" type="pres">
      <dgm:prSet presAssocID="{8D5A2AB2-7436-4DFA-8C79-2AE4AD6FC49D}" presName="hierChild3" presStyleCnt="0"/>
      <dgm:spPr/>
      <dgm:t>
        <a:bodyPr/>
        <a:lstStyle/>
        <a:p>
          <a:endParaRPr lang="es-ES"/>
        </a:p>
      </dgm:t>
    </dgm:pt>
    <dgm:pt modelId="{0FE7D2B8-2372-40B4-B9BE-0ED1BA551B43}" type="pres">
      <dgm:prSet presAssocID="{56BECDB2-B596-47E2-83FB-4FF2C7752874}" presName="Name19" presStyleLbl="parChTrans1D4" presStyleIdx="6" presStyleCnt="7"/>
      <dgm:spPr/>
      <dgm:t>
        <a:bodyPr/>
        <a:lstStyle/>
        <a:p>
          <a:endParaRPr lang="es-ES"/>
        </a:p>
      </dgm:t>
    </dgm:pt>
    <dgm:pt modelId="{F2D8239C-2098-4A0D-9575-E89A0628F141}" type="pres">
      <dgm:prSet presAssocID="{7F1742BA-8F8A-4750-BF1C-A25417372549}" presName="Name21" presStyleCnt="0"/>
      <dgm:spPr/>
      <dgm:t>
        <a:bodyPr/>
        <a:lstStyle/>
        <a:p>
          <a:endParaRPr lang="es-ES"/>
        </a:p>
      </dgm:t>
    </dgm:pt>
    <dgm:pt modelId="{332F977E-9B42-47BB-82CD-07D25A72FE13}" type="pres">
      <dgm:prSet presAssocID="{7F1742BA-8F8A-4750-BF1C-A25417372549}" presName="level2Shape" presStyleLbl="node4" presStyleIdx="2" presStyleCnt="3"/>
      <dgm:spPr/>
      <dgm:t>
        <a:bodyPr/>
        <a:lstStyle/>
        <a:p>
          <a:endParaRPr lang="es-ES"/>
        </a:p>
      </dgm:t>
    </dgm:pt>
    <dgm:pt modelId="{9A68B6B4-DB85-4FE2-B67F-B840BB226FE4}" type="pres">
      <dgm:prSet presAssocID="{7F1742BA-8F8A-4750-BF1C-A25417372549}" presName="hierChild3" presStyleCnt="0"/>
      <dgm:spPr/>
      <dgm:t>
        <a:bodyPr/>
        <a:lstStyle/>
        <a:p>
          <a:endParaRPr lang="es-ES"/>
        </a:p>
      </dgm:t>
    </dgm:pt>
    <dgm:pt modelId="{DE7C6AF4-7344-40F5-A88A-67789EAECABD}" type="pres">
      <dgm:prSet presAssocID="{A8C368D5-7A0D-49AD-80CD-801213A6AC86}" presName="bgShapesFlow" presStyleCnt="0"/>
      <dgm:spPr/>
      <dgm:t>
        <a:bodyPr/>
        <a:lstStyle/>
        <a:p>
          <a:endParaRPr lang="es-ES"/>
        </a:p>
      </dgm:t>
    </dgm:pt>
  </dgm:ptLst>
  <dgm:cxnLst>
    <dgm:cxn modelId="{F0EB6215-275F-4140-BBD3-B10CDED8B14A}" type="presOf" srcId="{94371507-5F1F-42FC-82AE-EF0286A95678}" destId="{DD4B209D-20CA-48F3-89E9-40F3F587E625}" srcOrd="0" destOrd="0" presId="urn:microsoft.com/office/officeart/2005/8/layout/hierarchy6"/>
    <dgm:cxn modelId="{E319AFAA-AE11-41B8-BADE-79530FA2CA53}" srcId="{94371507-5F1F-42FC-82AE-EF0286A95678}" destId="{DAE2F10A-6690-4C4C-8C46-54015B87DDE6}" srcOrd="0" destOrd="0" parTransId="{F70297A6-C3EE-410E-998D-490E86A6604D}" sibTransId="{6CE0073D-C05A-46E6-B4B2-E10E8E816329}"/>
    <dgm:cxn modelId="{1404E863-980B-44F7-A5D8-05D7A83270E4}" srcId="{94371507-5F1F-42FC-82AE-EF0286A95678}" destId="{AF24E347-9CB9-4077-BD80-BDAD3449CB8A}" srcOrd="1" destOrd="0" parTransId="{AE31CCE7-1315-4BEB-B25F-87AC411BE0CE}" sibTransId="{F7A161F9-5D6C-4CE7-B054-642186F34A86}"/>
    <dgm:cxn modelId="{1AE6C856-161A-40F6-B633-39E7D16AA0DD}" type="presOf" srcId="{DAE2F10A-6690-4C4C-8C46-54015B87DDE6}" destId="{B6070954-D67A-424D-94BA-931482B515BD}" srcOrd="0" destOrd="0" presId="urn:microsoft.com/office/officeart/2005/8/layout/hierarchy6"/>
    <dgm:cxn modelId="{5DD6E62F-43F2-46DF-8BDE-D853B2682E42}" type="presOf" srcId="{571F7011-D6E6-4317-AB8B-AB018938AAC1}" destId="{1E6BD48F-F2DA-45FC-BEC8-3E9DF3FC70CE}" srcOrd="0" destOrd="0" presId="urn:microsoft.com/office/officeart/2005/8/layout/hierarchy6"/>
    <dgm:cxn modelId="{4E60EA95-D096-4B56-8D19-C4C6941EBEB6}" srcId="{571F7011-D6E6-4317-AB8B-AB018938AAC1}" destId="{CF94FFE9-F202-4E25-9147-50F1AC489E6C}" srcOrd="0" destOrd="0" parTransId="{B65BB9C5-444D-4E88-B754-7FAB3A07C5C8}" sibTransId="{63D6AE5E-CC35-425C-8D63-D22B48452984}"/>
    <dgm:cxn modelId="{9BB3E75E-6000-4667-9FD5-F9A92570DA75}" srcId="{FCB33C80-BEC6-452C-B45B-963587DEF027}" destId="{CB435092-B99B-484D-B7FA-4FDB1E796B09}" srcOrd="0" destOrd="0" parTransId="{06C80E52-B2DF-4114-ADC7-2E4F3B038A3B}" sibTransId="{5B8905C7-C3C8-4ABA-9DD1-F9CADB816474}"/>
    <dgm:cxn modelId="{6A2A79F5-9975-4879-969C-2F90034590EB}" srcId="{56772678-A4D4-4A99-8900-BF5EA9115A75}" destId="{9B99CD4D-C02D-42EE-A34E-2E3B1707D187}" srcOrd="0" destOrd="0" parTransId="{92C0AD2A-82F5-496F-9A89-03A6051B6684}" sibTransId="{C715B3DA-2F58-4B5C-A83B-CBA692A1C3CC}"/>
    <dgm:cxn modelId="{99985298-21DD-4A75-A36E-B80FC0156E85}" srcId="{CB435092-B99B-484D-B7FA-4FDB1E796B09}" destId="{56772678-A4D4-4A99-8900-BF5EA9115A75}" srcOrd="1" destOrd="0" parTransId="{D3D34E84-8A3A-4631-87AB-DCC2DA6377ED}" sibTransId="{B22D7888-D885-40E7-9ECE-33430F2AA9BB}"/>
    <dgm:cxn modelId="{A73A52D7-7A64-4947-86C5-BBB7C12B7D8A}" type="presOf" srcId="{9B99CD4D-C02D-42EE-A34E-2E3B1707D187}" destId="{BF822A45-D91F-4273-B81C-0C7F907D7E8E}" srcOrd="0" destOrd="0" presId="urn:microsoft.com/office/officeart/2005/8/layout/hierarchy6"/>
    <dgm:cxn modelId="{46CBB86F-BBA0-4EBB-930C-1F853CA29D81}" srcId="{CB435092-B99B-484D-B7FA-4FDB1E796B09}" destId="{8D5A2AB2-7436-4DFA-8C79-2AE4AD6FC49D}" srcOrd="2" destOrd="0" parTransId="{9454E865-3DDE-4390-9262-5155BE196545}" sibTransId="{AD22A73B-EA74-493B-9000-51770ACA11BD}"/>
    <dgm:cxn modelId="{DE90FD72-B53A-4BA0-A9D4-C6BE76E2A065}" type="presOf" srcId="{B082696F-F287-4225-AEEC-A8FD7EB659E9}" destId="{12369C30-37CD-495C-AB0D-4FFE5D4D8CEA}" srcOrd="0" destOrd="0" presId="urn:microsoft.com/office/officeart/2005/8/layout/hierarchy6"/>
    <dgm:cxn modelId="{0696AB46-1555-4CE1-81DC-6DEAA587341A}" type="presOf" srcId="{D3D34E84-8A3A-4631-87AB-DCC2DA6377ED}" destId="{BBAFC79D-FC5E-4B5C-864B-E1759CCD4210}" srcOrd="0" destOrd="0" presId="urn:microsoft.com/office/officeart/2005/8/layout/hierarchy6"/>
    <dgm:cxn modelId="{B0347421-F7F4-4813-8BDF-EB9C4B8F1FB9}" type="presOf" srcId="{CB435092-B99B-484D-B7FA-4FDB1E796B09}" destId="{789CB09E-0083-40C0-97BF-11493D1BE9D8}" srcOrd="0" destOrd="0" presId="urn:microsoft.com/office/officeart/2005/8/layout/hierarchy6"/>
    <dgm:cxn modelId="{5A4CB9A9-167B-4EC4-92BA-ED0150648D7C}" type="presOf" srcId="{A8C368D5-7A0D-49AD-80CD-801213A6AC86}" destId="{15DEA222-6755-4B94-8762-C4B6FB47CD52}" srcOrd="0" destOrd="0" presId="urn:microsoft.com/office/officeart/2005/8/layout/hierarchy6"/>
    <dgm:cxn modelId="{77461F01-9E34-48E9-854E-55B2FBE0B3ED}" type="presOf" srcId="{06C80E52-B2DF-4114-ADC7-2E4F3B038A3B}" destId="{7E1A64A6-3B56-4C76-981E-B3716099625A}" srcOrd="0" destOrd="0" presId="urn:microsoft.com/office/officeart/2005/8/layout/hierarchy6"/>
    <dgm:cxn modelId="{1B654AE4-91A5-4C27-AD22-B10375C8A288}" type="presOf" srcId="{92C0AD2A-82F5-496F-9A89-03A6051B6684}" destId="{FF6AE457-37C8-4513-AB60-F78B677D6D0E}" srcOrd="0" destOrd="0" presId="urn:microsoft.com/office/officeart/2005/8/layout/hierarchy6"/>
    <dgm:cxn modelId="{FB98F2F0-B1C7-4029-AFC6-32B6E3C4B584}" type="presOf" srcId="{56BECDB2-B596-47E2-83FB-4FF2C7752874}" destId="{0FE7D2B8-2372-40B4-B9BE-0ED1BA551B43}" srcOrd="0" destOrd="0" presId="urn:microsoft.com/office/officeart/2005/8/layout/hierarchy6"/>
    <dgm:cxn modelId="{0D8B44F2-2D95-4CE4-8980-DB429F754C17}" type="presOf" srcId="{9454E865-3DDE-4390-9262-5155BE196545}" destId="{05E21A48-0489-4A52-9D4D-6F64221D46A7}" srcOrd="0" destOrd="0" presId="urn:microsoft.com/office/officeart/2005/8/layout/hierarchy6"/>
    <dgm:cxn modelId="{65C6C13F-BE21-470E-88E3-33B021F38F6C}" type="presOf" srcId="{7F1742BA-8F8A-4750-BF1C-A25417372549}" destId="{332F977E-9B42-47BB-82CD-07D25A72FE13}" srcOrd="0" destOrd="0" presId="urn:microsoft.com/office/officeart/2005/8/layout/hierarchy6"/>
    <dgm:cxn modelId="{4F837108-DAC9-46D5-A255-18D5FE195A65}" type="presOf" srcId="{F70297A6-C3EE-410E-998D-490E86A6604D}" destId="{DDB5617E-04B5-4171-821D-5C1416EFA0E5}" srcOrd="0" destOrd="0" presId="urn:microsoft.com/office/officeart/2005/8/layout/hierarchy6"/>
    <dgm:cxn modelId="{256979A6-2C6D-438B-8D2A-537475A3BDA3}" type="presOf" srcId="{CF94FFE9-F202-4E25-9147-50F1AC489E6C}" destId="{860EC3CA-F037-4C4B-9381-06A79FE51B91}" srcOrd="0" destOrd="0" presId="urn:microsoft.com/office/officeart/2005/8/layout/hierarchy6"/>
    <dgm:cxn modelId="{CBBFCFDF-B3BF-4402-920B-DA9CA19AE87B}" srcId="{8D5A2AB2-7436-4DFA-8C79-2AE4AD6FC49D}" destId="{7F1742BA-8F8A-4750-BF1C-A25417372549}" srcOrd="0" destOrd="0" parTransId="{56BECDB2-B596-47E2-83FB-4FF2C7752874}" sibTransId="{686CF39D-D836-4251-8A90-BDC5451FDE77}"/>
    <dgm:cxn modelId="{7F73EF0D-5624-4D53-9581-9AD033D6FA65}" type="presOf" srcId="{3A881971-E636-4970-9D2A-A5941C1F822D}" destId="{CBBE47B1-3C05-4B2E-B906-F9940686114C}" srcOrd="0" destOrd="0" presId="urn:microsoft.com/office/officeart/2005/8/layout/hierarchy6"/>
    <dgm:cxn modelId="{5375AD6F-4621-44F5-82B0-29F0C4487FF2}" srcId="{94371507-5F1F-42FC-82AE-EF0286A95678}" destId="{FCB33C80-BEC6-452C-B45B-963587DEF027}" srcOrd="2" destOrd="0" parTransId="{3A881971-E636-4970-9D2A-A5941C1F822D}" sibTransId="{AA127FCB-CCC4-4B70-BD4A-2CBC574A62AA}"/>
    <dgm:cxn modelId="{91618F0C-9476-44D7-8327-DC61945F8364}" srcId="{56772678-A4D4-4A99-8900-BF5EA9115A75}" destId="{8F10C944-E25A-4335-9E74-72AD2423EC86}" srcOrd="1" destOrd="0" parTransId="{B082696F-F287-4225-AEEC-A8FD7EB659E9}" sibTransId="{756D0436-9232-4B82-8EA6-1E48B891833F}"/>
    <dgm:cxn modelId="{6B8C04FD-71D2-4D7C-BE9C-E78A1E076D63}" srcId="{CB435092-B99B-484D-B7FA-4FDB1E796B09}" destId="{571F7011-D6E6-4317-AB8B-AB018938AAC1}" srcOrd="0" destOrd="0" parTransId="{250EF603-E7F2-46BB-B402-930C13538D40}" sibTransId="{4B01A259-C98F-4C23-A4A1-B69F2CB20109}"/>
    <dgm:cxn modelId="{7E4F3A72-F4B9-4D46-BB2A-6AE8172199B5}" type="presOf" srcId="{AF24E347-9CB9-4077-BD80-BDAD3449CB8A}" destId="{F8AAE983-3395-498C-B18E-19F5677A9F05}" srcOrd="0" destOrd="0" presId="urn:microsoft.com/office/officeart/2005/8/layout/hierarchy6"/>
    <dgm:cxn modelId="{63DA8365-0439-4269-9A9F-5509518FF5A5}" type="presOf" srcId="{AE31CCE7-1315-4BEB-B25F-87AC411BE0CE}" destId="{E4F3D293-4F02-4DCE-A8BD-5D997883D325}" srcOrd="0" destOrd="0" presId="urn:microsoft.com/office/officeart/2005/8/layout/hierarchy6"/>
    <dgm:cxn modelId="{B9498E15-6E98-4AFA-AA78-0BFB57F4752F}" type="presOf" srcId="{56772678-A4D4-4A99-8900-BF5EA9115A75}" destId="{50F80B37-B2B1-4D8D-9704-64625E688EBE}" srcOrd="0" destOrd="0" presId="urn:microsoft.com/office/officeart/2005/8/layout/hierarchy6"/>
    <dgm:cxn modelId="{CF7E4245-3B0E-44BA-AC68-74F42E01556D}" srcId="{A8C368D5-7A0D-49AD-80CD-801213A6AC86}" destId="{94371507-5F1F-42FC-82AE-EF0286A95678}" srcOrd="0" destOrd="0" parTransId="{476E3D7B-A7CD-474D-96BB-AC53514245FD}" sibTransId="{EE1A25C0-B347-4E08-830D-788657432C87}"/>
    <dgm:cxn modelId="{EC0D5C3C-3438-4935-B18D-B2D1D7E32BC0}" type="presOf" srcId="{8F10C944-E25A-4335-9E74-72AD2423EC86}" destId="{DEB2F83B-FC99-488E-8D84-7D7A6C29630C}" srcOrd="0" destOrd="0" presId="urn:microsoft.com/office/officeart/2005/8/layout/hierarchy6"/>
    <dgm:cxn modelId="{C6849C2E-439A-4498-8ABD-66A9EE485913}" type="presOf" srcId="{8D5A2AB2-7436-4DFA-8C79-2AE4AD6FC49D}" destId="{D2FFEE5C-0F52-412A-9126-3C91F100F527}" srcOrd="0" destOrd="0" presId="urn:microsoft.com/office/officeart/2005/8/layout/hierarchy6"/>
    <dgm:cxn modelId="{5739B9F8-25C1-4BF0-9296-244922D6E737}" type="presOf" srcId="{B65BB9C5-444D-4E88-B754-7FAB3A07C5C8}" destId="{3D7D653F-A59B-4DFE-BD11-C35ADFBB3AF0}" srcOrd="0" destOrd="0" presId="urn:microsoft.com/office/officeart/2005/8/layout/hierarchy6"/>
    <dgm:cxn modelId="{B2B72CC4-E64E-4C6B-B166-50401E902806}" type="presOf" srcId="{FCB33C80-BEC6-452C-B45B-963587DEF027}" destId="{60534E82-AF13-46B3-9875-9D890458E943}" srcOrd="0" destOrd="0" presId="urn:microsoft.com/office/officeart/2005/8/layout/hierarchy6"/>
    <dgm:cxn modelId="{065928D0-2599-4D77-8421-6ED0CB3C12AA}" type="presOf" srcId="{250EF603-E7F2-46BB-B402-930C13538D40}" destId="{E0389368-5C3B-417D-B5EE-1A521EDE600F}" srcOrd="0" destOrd="0" presId="urn:microsoft.com/office/officeart/2005/8/layout/hierarchy6"/>
    <dgm:cxn modelId="{A4FCA787-9806-4B47-90C4-DA75119EDB0C}" type="presParOf" srcId="{15DEA222-6755-4B94-8762-C4B6FB47CD52}" destId="{A4ECDBAD-D0B0-49D6-812B-CBAD2E9B5CA2}" srcOrd="0" destOrd="0" presId="urn:microsoft.com/office/officeart/2005/8/layout/hierarchy6"/>
    <dgm:cxn modelId="{59DA54C2-489B-470A-9CBF-3CEA0D32324D}" type="presParOf" srcId="{A4ECDBAD-D0B0-49D6-812B-CBAD2E9B5CA2}" destId="{04D5E674-E2AE-462B-95EE-3E43B7B477DB}" srcOrd="0" destOrd="0" presId="urn:microsoft.com/office/officeart/2005/8/layout/hierarchy6"/>
    <dgm:cxn modelId="{B8FD0AD4-F759-48B9-AE5F-2DB2D4071919}" type="presParOf" srcId="{04D5E674-E2AE-462B-95EE-3E43B7B477DB}" destId="{798AD29E-616A-4D0D-8953-1FD50D8BE43A}" srcOrd="0" destOrd="0" presId="urn:microsoft.com/office/officeart/2005/8/layout/hierarchy6"/>
    <dgm:cxn modelId="{B0A37A9D-AEFB-4AE6-B1F0-22212CB5EECA}" type="presParOf" srcId="{798AD29E-616A-4D0D-8953-1FD50D8BE43A}" destId="{DD4B209D-20CA-48F3-89E9-40F3F587E625}" srcOrd="0" destOrd="0" presId="urn:microsoft.com/office/officeart/2005/8/layout/hierarchy6"/>
    <dgm:cxn modelId="{7988FD29-F62A-4598-A70E-73B6142707FA}" type="presParOf" srcId="{798AD29E-616A-4D0D-8953-1FD50D8BE43A}" destId="{B7B15A96-4228-46DC-A5A3-4669CE415CDE}" srcOrd="1" destOrd="0" presId="urn:microsoft.com/office/officeart/2005/8/layout/hierarchy6"/>
    <dgm:cxn modelId="{D95A61B5-2823-4989-920A-14365FFE2EFC}" type="presParOf" srcId="{B7B15A96-4228-46DC-A5A3-4669CE415CDE}" destId="{DDB5617E-04B5-4171-821D-5C1416EFA0E5}" srcOrd="0" destOrd="0" presId="urn:microsoft.com/office/officeart/2005/8/layout/hierarchy6"/>
    <dgm:cxn modelId="{90BF83A7-B9B5-44B3-937F-4DBB71E316CB}" type="presParOf" srcId="{B7B15A96-4228-46DC-A5A3-4669CE415CDE}" destId="{04B472C8-F450-4A03-BFB8-3BF40B02C95E}" srcOrd="1" destOrd="0" presId="urn:microsoft.com/office/officeart/2005/8/layout/hierarchy6"/>
    <dgm:cxn modelId="{0A6077B2-80F8-4BD7-8F1B-051F86D91223}" type="presParOf" srcId="{04B472C8-F450-4A03-BFB8-3BF40B02C95E}" destId="{B6070954-D67A-424D-94BA-931482B515BD}" srcOrd="0" destOrd="0" presId="urn:microsoft.com/office/officeart/2005/8/layout/hierarchy6"/>
    <dgm:cxn modelId="{58755511-510B-47C3-B4C2-DEE2195B7AF3}" type="presParOf" srcId="{04B472C8-F450-4A03-BFB8-3BF40B02C95E}" destId="{B04DEB4E-000D-4E0F-B816-5CF291D4DFE4}" srcOrd="1" destOrd="0" presId="urn:microsoft.com/office/officeart/2005/8/layout/hierarchy6"/>
    <dgm:cxn modelId="{EDEC1DF7-A047-4715-BB36-8E12F700E14D}" type="presParOf" srcId="{B7B15A96-4228-46DC-A5A3-4669CE415CDE}" destId="{E4F3D293-4F02-4DCE-A8BD-5D997883D325}" srcOrd="2" destOrd="0" presId="urn:microsoft.com/office/officeart/2005/8/layout/hierarchy6"/>
    <dgm:cxn modelId="{312F9A5F-7151-4EE7-A28A-720E326CF324}" type="presParOf" srcId="{B7B15A96-4228-46DC-A5A3-4669CE415CDE}" destId="{31F2E7CC-CF69-4C60-A8B2-B10EB1EEF16E}" srcOrd="3" destOrd="0" presId="urn:microsoft.com/office/officeart/2005/8/layout/hierarchy6"/>
    <dgm:cxn modelId="{5FAF7DEF-BD94-4F15-BDF7-9BB61EA15DE4}" type="presParOf" srcId="{31F2E7CC-CF69-4C60-A8B2-B10EB1EEF16E}" destId="{F8AAE983-3395-498C-B18E-19F5677A9F05}" srcOrd="0" destOrd="0" presId="urn:microsoft.com/office/officeart/2005/8/layout/hierarchy6"/>
    <dgm:cxn modelId="{06CEE0B2-3FF2-4EE7-AF6D-6C57974D5321}" type="presParOf" srcId="{31F2E7CC-CF69-4C60-A8B2-B10EB1EEF16E}" destId="{95AA56C1-6356-4490-95B5-45B455B8009A}" srcOrd="1" destOrd="0" presId="urn:microsoft.com/office/officeart/2005/8/layout/hierarchy6"/>
    <dgm:cxn modelId="{C7D2CC01-AE2F-46C5-B214-28ECF66AF9F2}" type="presParOf" srcId="{B7B15A96-4228-46DC-A5A3-4669CE415CDE}" destId="{CBBE47B1-3C05-4B2E-B906-F9940686114C}" srcOrd="4" destOrd="0" presId="urn:microsoft.com/office/officeart/2005/8/layout/hierarchy6"/>
    <dgm:cxn modelId="{C9EE05F5-0EBB-41E0-992F-955A4114F12D}" type="presParOf" srcId="{B7B15A96-4228-46DC-A5A3-4669CE415CDE}" destId="{786DEE72-0D59-4517-B269-DF53E3AD0CCA}" srcOrd="5" destOrd="0" presId="urn:microsoft.com/office/officeart/2005/8/layout/hierarchy6"/>
    <dgm:cxn modelId="{D3F7887A-B74C-4109-BEC6-64F1225DF2E8}" type="presParOf" srcId="{786DEE72-0D59-4517-B269-DF53E3AD0CCA}" destId="{60534E82-AF13-46B3-9875-9D890458E943}" srcOrd="0" destOrd="0" presId="urn:microsoft.com/office/officeart/2005/8/layout/hierarchy6"/>
    <dgm:cxn modelId="{BF8394AA-B31E-4575-BBAA-70A37426B792}" type="presParOf" srcId="{786DEE72-0D59-4517-B269-DF53E3AD0CCA}" destId="{C928C93D-5FDB-4B3E-9ED1-3A9DEE88075A}" srcOrd="1" destOrd="0" presId="urn:microsoft.com/office/officeart/2005/8/layout/hierarchy6"/>
    <dgm:cxn modelId="{BD10CBF2-3C3E-49B4-BA8A-B9B6C592CF29}" type="presParOf" srcId="{C928C93D-5FDB-4B3E-9ED1-3A9DEE88075A}" destId="{7E1A64A6-3B56-4C76-981E-B3716099625A}" srcOrd="0" destOrd="0" presId="urn:microsoft.com/office/officeart/2005/8/layout/hierarchy6"/>
    <dgm:cxn modelId="{1184F958-5D20-4CB0-98D4-B99713B71549}" type="presParOf" srcId="{C928C93D-5FDB-4B3E-9ED1-3A9DEE88075A}" destId="{50D73F9A-3F1A-4E81-B94E-C2D518131923}" srcOrd="1" destOrd="0" presId="urn:microsoft.com/office/officeart/2005/8/layout/hierarchy6"/>
    <dgm:cxn modelId="{D386BF9D-1220-4EF1-9714-FFD12836BD26}" type="presParOf" srcId="{50D73F9A-3F1A-4E81-B94E-C2D518131923}" destId="{789CB09E-0083-40C0-97BF-11493D1BE9D8}" srcOrd="0" destOrd="0" presId="urn:microsoft.com/office/officeart/2005/8/layout/hierarchy6"/>
    <dgm:cxn modelId="{C255E509-B184-40B6-AEBB-A8B7F0252159}" type="presParOf" srcId="{50D73F9A-3F1A-4E81-B94E-C2D518131923}" destId="{254A3DC5-B7A2-4461-9D09-4A2B1E0914D2}" srcOrd="1" destOrd="0" presId="urn:microsoft.com/office/officeart/2005/8/layout/hierarchy6"/>
    <dgm:cxn modelId="{507C0E9A-A8E1-49F6-8A00-436193793776}" type="presParOf" srcId="{254A3DC5-B7A2-4461-9D09-4A2B1E0914D2}" destId="{E0389368-5C3B-417D-B5EE-1A521EDE600F}" srcOrd="0" destOrd="0" presId="urn:microsoft.com/office/officeart/2005/8/layout/hierarchy6"/>
    <dgm:cxn modelId="{3CAD0AC8-4524-473D-A86D-6B24496C1ED2}" type="presParOf" srcId="{254A3DC5-B7A2-4461-9D09-4A2B1E0914D2}" destId="{E9AAC8FD-18ED-42EA-B749-4B58E7DC7A40}" srcOrd="1" destOrd="0" presId="urn:microsoft.com/office/officeart/2005/8/layout/hierarchy6"/>
    <dgm:cxn modelId="{ED3BC787-F06A-4FF0-BE22-204B928F36BA}" type="presParOf" srcId="{E9AAC8FD-18ED-42EA-B749-4B58E7DC7A40}" destId="{1E6BD48F-F2DA-45FC-BEC8-3E9DF3FC70CE}" srcOrd="0" destOrd="0" presId="urn:microsoft.com/office/officeart/2005/8/layout/hierarchy6"/>
    <dgm:cxn modelId="{7323318A-33BD-488F-9F6A-4EBC7BAC72F8}" type="presParOf" srcId="{E9AAC8FD-18ED-42EA-B749-4B58E7DC7A40}" destId="{CC5DECB3-6BE7-4E41-B43E-70AF3DB1A103}" srcOrd="1" destOrd="0" presId="urn:microsoft.com/office/officeart/2005/8/layout/hierarchy6"/>
    <dgm:cxn modelId="{7E51EE6C-3E04-4C0E-8614-FAD886DA2A28}" type="presParOf" srcId="{CC5DECB3-6BE7-4E41-B43E-70AF3DB1A103}" destId="{3D7D653F-A59B-4DFE-BD11-C35ADFBB3AF0}" srcOrd="0" destOrd="0" presId="urn:microsoft.com/office/officeart/2005/8/layout/hierarchy6"/>
    <dgm:cxn modelId="{40EA0769-C022-452A-A042-1C1C5A148E89}" type="presParOf" srcId="{CC5DECB3-6BE7-4E41-B43E-70AF3DB1A103}" destId="{1A86F474-5FEB-465E-B19D-DF674F42C9E9}" srcOrd="1" destOrd="0" presId="urn:microsoft.com/office/officeart/2005/8/layout/hierarchy6"/>
    <dgm:cxn modelId="{F91BCD2E-622E-4EEC-8A7B-0C0CA4BFCDC1}" type="presParOf" srcId="{1A86F474-5FEB-465E-B19D-DF674F42C9E9}" destId="{860EC3CA-F037-4C4B-9381-06A79FE51B91}" srcOrd="0" destOrd="0" presId="urn:microsoft.com/office/officeart/2005/8/layout/hierarchy6"/>
    <dgm:cxn modelId="{CAC4B7DB-2CBE-4838-8413-76522AA999C9}" type="presParOf" srcId="{1A86F474-5FEB-465E-B19D-DF674F42C9E9}" destId="{145F5769-E8A1-4F95-A574-929BD7D52AE4}" srcOrd="1" destOrd="0" presId="urn:microsoft.com/office/officeart/2005/8/layout/hierarchy6"/>
    <dgm:cxn modelId="{0C01847F-7EFA-4948-94E1-D2E5CC05A751}" type="presParOf" srcId="{254A3DC5-B7A2-4461-9D09-4A2B1E0914D2}" destId="{BBAFC79D-FC5E-4B5C-864B-E1759CCD4210}" srcOrd="2" destOrd="0" presId="urn:microsoft.com/office/officeart/2005/8/layout/hierarchy6"/>
    <dgm:cxn modelId="{1A396ED9-B4A2-415B-B918-4D12D9EA8004}" type="presParOf" srcId="{254A3DC5-B7A2-4461-9D09-4A2B1E0914D2}" destId="{28C1F5D8-842A-4700-81D5-9FF419B4D16C}" srcOrd="3" destOrd="0" presId="urn:microsoft.com/office/officeart/2005/8/layout/hierarchy6"/>
    <dgm:cxn modelId="{802E3FD9-D2B7-40BB-93C4-7E5A2AE9A516}" type="presParOf" srcId="{28C1F5D8-842A-4700-81D5-9FF419B4D16C}" destId="{50F80B37-B2B1-4D8D-9704-64625E688EBE}" srcOrd="0" destOrd="0" presId="urn:microsoft.com/office/officeart/2005/8/layout/hierarchy6"/>
    <dgm:cxn modelId="{330DBA0D-405A-4F73-BE77-49D12175C2DC}" type="presParOf" srcId="{28C1F5D8-842A-4700-81D5-9FF419B4D16C}" destId="{97042A2F-8899-43D2-9810-ECE16809743F}" srcOrd="1" destOrd="0" presId="urn:microsoft.com/office/officeart/2005/8/layout/hierarchy6"/>
    <dgm:cxn modelId="{A5045C41-20C7-48D8-9FA2-5D76250C439E}" type="presParOf" srcId="{97042A2F-8899-43D2-9810-ECE16809743F}" destId="{FF6AE457-37C8-4513-AB60-F78B677D6D0E}" srcOrd="0" destOrd="0" presId="urn:microsoft.com/office/officeart/2005/8/layout/hierarchy6"/>
    <dgm:cxn modelId="{676DD2F3-2EA0-4D84-A957-3F2DDC6424FD}" type="presParOf" srcId="{97042A2F-8899-43D2-9810-ECE16809743F}" destId="{6E00F828-38B4-49F0-BFF6-14B03CD4229F}" srcOrd="1" destOrd="0" presId="urn:microsoft.com/office/officeart/2005/8/layout/hierarchy6"/>
    <dgm:cxn modelId="{E040E2E0-2DAA-4248-BBD1-C02BEECA7ACA}" type="presParOf" srcId="{6E00F828-38B4-49F0-BFF6-14B03CD4229F}" destId="{BF822A45-D91F-4273-B81C-0C7F907D7E8E}" srcOrd="0" destOrd="0" presId="urn:microsoft.com/office/officeart/2005/8/layout/hierarchy6"/>
    <dgm:cxn modelId="{401AF6C1-46FA-40C3-8627-C50A6D79CBBE}" type="presParOf" srcId="{6E00F828-38B4-49F0-BFF6-14B03CD4229F}" destId="{16990F50-2C78-4821-A4BE-9A49E3DCC340}" srcOrd="1" destOrd="0" presId="urn:microsoft.com/office/officeart/2005/8/layout/hierarchy6"/>
    <dgm:cxn modelId="{1CA5AC15-5349-49CD-9058-1654519CF57F}" type="presParOf" srcId="{97042A2F-8899-43D2-9810-ECE16809743F}" destId="{12369C30-37CD-495C-AB0D-4FFE5D4D8CEA}" srcOrd="2" destOrd="0" presId="urn:microsoft.com/office/officeart/2005/8/layout/hierarchy6"/>
    <dgm:cxn modelId="{AD5619FF-EEF8-4C9C-8422-A9B1D7DB5394}" type="presParOf" srcId="{97042A2F-8899-43D2-9810-ECE16809743F}" destId="{0F18004F-C989-4C5D-BAC5-39EA48E0BEF4}" srcOrd="3" destOrd="0" presId="urn:microsoft.com/office/officeart/2005/8/layout/hierarchy6"/>
    <dgm:cxn modelId="{96AE513A-F845-4AAF-B187-6E52D259C2F1}" type="presParOf" srcId="{0F18004F-C989-4C5D-BAC5-39EA48E0BEF4}" destId="{DEB2F83B-FC99-488E-8D84-7D7A6C29630C}" srcOrd="0" destOrd="0" presId="urn:microsoft.com/office/officeart/2005/8/layout/hierarchy6"/>
    <dgm:cxn modelId="{DB26D0CE-6C6E-4C23-8C42-6A5920A3D62A}" type="presParOf" srcId="{0F18004F-C989-4C5D-BAC5-39EA48E0BEF4}" destId="{E6FE9404-FE04-4BE2-B760-C0328BD06B6B}" srcOrd="1" destOrd="0" presId="urn:microsoft.com/office/officeart/2005/8/layout/hierarchy6"/>
    <dgm:cxn modelId="{8379B0B4-741C-4609-BB18-42A9C4CBC081}" type="presParOf" srcId="{254A3DC5-B7A2-4461-9D09-4A2B1E0914D2}" destId="{05E21A48-0489-4A52-9D4D-6F64221D46A7}" srcOrd="4" destOrd="0" presId="urn:microsoft.com/office/officeart/2005/8/layout/hierarchy6"/>
    <dgm:cxn modelId="{5B997847-3B64-409E-B2B8-A21CA38024FD}" type="presParOf" srcId="{254A3DC5-B7A2-4461-9D09-4A2B1E0914D2}" destId="{AF62EF41-FC31-4C89-92D4-FF4FA5F33059}" srcOrd="5" destOrd="0" presId="urn:microsoft.com/office/officeart/2005/8/layout/hierarchy6"/>
    <dgm:cxn modelId="{866B219B-B735-449B-B3F3-1B436E01FC0F}" type="presParOf" srcId="{AF62EF41-FC31-4C89-92D4-FF4FA5F33059}" destId="{D2FFEE5C-0F52-412A-9126-3C91F100F527}" srcOrd="0" destOrd="0" presId="urn:microsoft.com/office/officeart/2005/8/layout/hierarchy6"/>
    <dgm:cxn modelId="{ADB6BDAC-B1F3-4E93-B85E-5C03639D119A}" type="presParOf" srcId="{AF62EF41-FC31-4C89-92D4-FF4FA5F33059}" destId="{02B8C4B2-9A0A-48EE-A39E-C30940A17E45}" srcOrd="1" destOrd="0" presId="urn:microsoft.com/office/officeart/2005/8/layout/hierarchy6"/>
    <dgm:cxn modelId="{1E0B05FA-BBD6-4034-8426-B94EDD082F81}" type="presParOf" srcId="{02B8C4B2-9A0A-48EE-A39E-C30940A17E45}" destId="{0FE7D2B8-2372-40B4-B9BE-0ED1BA551B43}" srcOrd="0" destOrd="0" presId="urn:microsoft.com/office/officeart/2005/8/layout/hierarchy6"/>
    <dgm:cxn modelId="{6EA8D94E-DF58-4236-9C70-32168D680B7F}" type="presParOf" srcId="{02B8C4B2-9A0A-48EE-A39E-C30940A17E45}" destId="{F2D8239C-2098-4A0D-9575-E89A0628F141}" srcOrd="1" destOrd="0" presId="urn:microsoft.com/office/officeart/2005/8/layout/hierarchy6"/>
    <dgm:cxn modelId="{02638B32-97C8-4266-8FEE-516217F0F790}" type="presParOf" srcId="{F2D8239C-2098-4A0D-9575-E89A0628F141}" destId="{332F977E-9B42-47BB-82CD-07D25A72FE13}" srcOrd="0" destOrd="0" presId="urn:microsoft.com/office/officeart/2005/8/layout/hierarchy6"/>
    <dgm:cxn modelId="{1482EC2E-B1C3-4A52-9490-8B31C4547721}" type="presParOf" srcId="{F2D8239C-2098-4A0D-9575-E89A0628F141}" destId="{9A68B6B4-DB85-4FE2-B67F-B840BB226FE4}" srcOrd="1" destOrd="0" presId="urn:microsoft.com/office/officeart/2005/8/layout/hierarchy6"/>
    <dgm:cxn modelId="{117789C1-A1B9-40C7-9B87-C8EDF9ED5055}" type="presParOf" srcId="{15DEA222-6755-4B94-8762-C4B6FB47CD52}" destId="{DE7C6AF4-7344-40F5-A88A-67789EAECABD}" srcOrd="1" destOrd="0" presId="urn:microsoft.com/office/officeart/2005/8/layout/hierarchy6"/>
  </dgm:cxnLst>
  <dgm:bg>
    <a:effectLst>
      <a:outerShdw blurRad="50800" dist="38100" dir="2700000" algn="tl" rotWithShape="0">
        <a:prstClr val="black">
          <a:alpha val="40000"/>
        </a:prstClr>
      </a:outerShdw>
    </a:effectLst>
  </dgm:bg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4B209D-20CA-48F3-89E9-40F3F587E625}">
      <dsp:nvSpPr>
        <dsp:cNvPr id="0" name=""/>
        <dsp:cNvSpPr/>
      </dsp:nvSpPr>
      <dsp:spPr>
        <a:xfrm>
          <a:off x="3041741" y="2046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ASAMBLEA GENERAL</a:t>
          </a:r>
        </a:p>
      </dsp:txBody>
      <dsp:txXfrm>
        <a:off x="3063322" y="23627"/>
        <a:ext cx="1062106" cy="693683"/>
      </dsp:txXfrm>
    </dsp:sp>
    <dsp:sp modelId="{DDB5617E-04B5-4171-821D-5C1416EFA0E5}">
      <dsp:nvSpPr>
        <dsp:cNvPr id="0" name=""/>
        <dsp:cNvSpPr/>
      </dsp:nvSpPr>
      <dsp:spPr>
        <a:xfrm>
          <a:off x="2157526" y="738892"/>
          <a:ext cx="1436849" cy="294738"/>
        </a:xfrm>
        <a:custGeom>
          <a:avLst/>
          <a:gdLst/>
          <a:ahLst/>
          <a:cxnLst/>
          <a:rect l="0" t="0" r="0" b="0"/>
          <a:pathLst>
            <a:path>
              <a:moveTo>
                <a:pt x="1436849" y="0"/>
              </a:moveTo>
              <a:lnTo>
                <a:pt x="1436849" y="147369"/>
              </a:lnTo>
              <a:lnTo>
                <a:pt x="0" y="147369"/>
              </a:lnTo>
              <a:lnTo>
                <a:pt x="0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070954-D67A-424D-94BA-931482B515BD}">
      <dsp:nvSpPr>
        <dsp:cNvPr id="0" name=""/>
        <dsp:cNvSpPr/>
      </dsp:nvSpPr>
      <dsp:spPr>
        <a:xfrm>
          <a:off x="1604892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COMISIÓN TÉCNICO DEPORTIVO</a:t>
          </a:r>
        </a:p>
      </dsp:txBody>
      <dsp:txXfrm>
        <a:off x="1626473" y="1055211"/>
        <a:ext cx="1062106" cy="693683"/>
      </dsp:txXfrm>
    </dsp:sp>
    <dsp:sp modelId="{E4F3D293-4F02-4DCE-A8BD-5D997883D325}">
      <dsp:nvSpPr>
        <dsp:cNvPr id="0" name=""/>
        <dsp:cNvSpPr/>
      </dsp:nvSpPr>
      <dsp:spPr>
        <a:xfrm>
          <a:off x="3548655" y="738892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AAE983-3395-498C-B18E-19F5677A9F05}">
      <dsp:nvSpPr>
        <dsp:cNvPr id="0" name=""/>
        <dsp:cNvSpPr/>
      </dsp:nvSpPr>
      <dsp:spPr>
        <a:xfrm>
          <a:off x="3041741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ORGANISMO DISCIPLINARIO</a:t>
          </a:r>
        </a:p>
      </dsp:txBody>
      <dsp:txXfrm>
        <a:off x="3063322" y="1055211"/>
        <a:ext cx="1062106" cy="693683"/>
      </dsp:txXfrm>
    </dsp:sp>
    <dsp:sp modelId="{CBBE47B1-3C05-4B2E-B906-F9940686114C}">
      <dsp:nvSpPr>
        <dsp:cNvPr id="0" name=""/>
        <dsp:cNvSpPr/>
      </dsp:nvSpPr>
      <dsp:spPr>
        <a:xfrm>
          <a:off x="3594375" y="738892"/>
          <a:ext cx="1436849" cy="2947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369"/>
              </a:lnTo>
              <a:lnTo>
                <a:pt x="1436849" y="147369"/>
              </a:lnTo>
              <a:lnTo>
                <a:pt x="1436849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534E82-AF13-46B3-9875-9D890458E943}">
      <dsp:nvSpPr>
        <dsp:cNvPr id="0" name=""/>
        <dsp:cNvSpPr/>
      </dsp:nvSpPr>
      <dsp:spPr>
        <a:xfrm>
          <a:off x="4478590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COMITÉ EJECUTIVO</a:t>
          </a:r>
        </a:p>
      </dsp:txBody>
      <dsp:txXfrm>
        <a:off x="4500171" y="1055211"/>
        <a:ext cx="1062106" cy="693683"/>
      </dsp:txXfrm>
    </dsp:sp>
    <dsp:sp modelId="{7E1A64A6-3B56-4C76-981E-B3716099625A}">
      <dsp:nvSpPr>
        <dsp:cNvPr id="0" name=""/>
        <dsp:cNvSpPr/>
      </dsp:nvSpPr>
      <dsp:spPr>
        <a:xfrm>
          <a:off x="4985504" y="1770476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9CB09E-0083-40C0-97BF-11493D1BE9D8}">
      <dsp:nvSpPr>
        <dsp:cNvPr id="0" name=""/>
        <dsp:cNvSpPr/>
      </dsp:nvSpPr>
      <dsp:spPr>
        <a:xfrm>
          <a:off x="4478590" y="2065214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GERENTE ADMINISTRATIVO</a:t>
          </a:r>
        </a:p>
      </dsp:txBody>
      <dsp:txXfrm>
        <a:off x="4500171" y="2086795"/>
        <a:ext cx="1062106" cy="693683"/>
      </dsp:txXfrm>
    </dsp:sp>
    <dsp:sp modelId="{E0389368-5C3B-417D-B5EE-1A521EDE600F}">
      <dsp:nvSpPr>
        <dsp:cNvPr id="0" name=""/>
        <dsp:cNvSpPr/>
      </dsp:nvSpPr>
      <dsp:spPr>
        <a:xfrm>
          <a:off x="2875951" y="2802060"/>
          <a:ext cx="2155273" cy="294738"/>
        </a:xfrm>
        <a:custGeom>
          <a:avLst/>
          <a:gdLst/>
          <a:ahLst/>
          <a:cxnLst/>
          <a:rect l="0" t="0" r="0" b="0"/>
          <a:pathLst>
            <a:path>
              <a:moveTo>
                <a:pt x="2155273" y="0"/>
              </a:moveTo>
              <a:lnTo>
                <a:pt x="2155273" y="147369"/>
              </a:lnTo>
              <a:lnTo>
                <a:pt x="0" y="147369"/>
              </a:lnTo>
              <a:lnTo>
                <a:pt x="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6BD48F-F2DA-45FC-BEC8-3E9DF3FC70CE}">
      <dsp:nvSpPr>
        <dsp:cNvPr id="0" name=""/>
        <dsp:cNvSpPr/>
      </dsp:nvSpPr>
      <dsp:spPr>
        <a:xfrm>
          <a:off x="2323316" y="3096798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CONTADOR</a:t>
          </a:r>
        </a:p>
      </dsp:txBody>
      <dsp:txXfrm>
        <a:off x="2344897" y="3118379"/>
        <a:ext cx="1062106" cy="693683"/>
      </dsp:txXfrm>
    </dsp:sp>
    <dsp:sp modelId="{3D7D653F-A59B-4DFE-BD11-C35ADFBB3AF0}">
      <dsp:nvSpPr>
        <dsp:cNvPr id="0" name=""/>
        <dsp:cNvSpPr/>
      </dsp:nvSpPr>
      <dsp:spPr>
        <a:xfrm>
          <a:off x="2830231" y="3833644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0EC3CA-F037-4C4B-9381-06A79FE51B91}">
      <dsp:nvSpPr>
        <dsp:cNvPr id="0" name=""/>
        <dsp:cNvSpPr/>
      </dsp:nvSpPr>
      <dsp:spPr>
        <a:xfrm>
          <a:off x="2323316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AUXILIAR DE CONTABILIDAD</a:t>
          </a:r>
        </a:p>
      </dsp:txBody>
      <dsp:txXfrm>
        <a:off x="2344897" y="4149963"/>
        <a:ext cx="1062106" cy="693683"/>
      </dsp:txXfrm>
    </dsp:sp>
    <dsp:sp modelId="{BBAFC79D-FC5E-4B5C-864B-E1759CCD4210}">
      <dsp:nvSpPr>
        <dsp:cNvPr id="0" name=""/>
        <dsp:cNvSpPr/>
      </dsp:nvSpPr>
      <dsp:spPr>
        <a:xfrm>
          <a:off x="4985504" y="2802060"/>
          <a:ext cx="91440" cy="32423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2117"/>
              </a:lnTo>
              <a:lnTo>
                <a:pt x="45731" y="162117"/>
              </a:lnTo>
              <a:lnTo>
                <a:pt x="45731" y="324234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F80B37-B2B1-4D8D-9704-64625E688EBE}">
      <dsp:nvSpPr>
        <dsp:cNvPr id="0" name=""/>
        <dsp:cNvSpPr/>
      </dsp:nvSpPr>
      <dsp:spPr>
        <a:xfrm>
          <a:off x="4478601" y="3126294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ASISTENTE ADMINISTRATIVO</a:t>
          </a:r>
        </a:p>
      </dsp:txBody>
      <dsp:txXfrm>
        <a:off x="4500182" y="3147875"/>
        <a:ext cx="1062106" cy="693683"/>
      </dsp:txXfrm>
    </dsp:sp>
    <dsp:sp modelId="{FF6AE457-37C8-4513-AB60-F78B677D6D0E}">
      <dsp:nvSpPr>
        <dsp:cNvPr id="0" name=""/>
        <dsp:cNvSpPr/>
      </dsp:nvSpPr>
      <dsp:spPr>
        <a:xfrm>
          <a:off x="4312800" y="3863140"/>
          <a:ext cx="718435" cy="265242"/>
        </a:xfrm>
        <a:custGeom>
          <a:avLst/>
          <a:gdLst/>
          <a:ahLst/>
          <a:cxnLst/>
          <a:rect l="0" t="0" r="0" b="0"/>
          <a:pathLst>
            <a:path>
              <a:moveTo>
                <a:pt x="718435" y="0"/>
              </a:moveTo>
              <a:lnTo>
                <a:pt x="718435" y="132621"/>
              </a:lnTo>
              <a:lnTo>
                <a:pt x="0" y="132621"/>
              </a:lnTo>
              <a:lnTo>
                <a:pt x="0" y="26524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822A45-D91F-4273-B81C-0C7F907D7E8E}">
      <dsp:nvSpPr>
        <dsp:cNvPr id="0" name=""/>
        <dsp:cNvSpPr/>
      </dsp:nvSpPr>
      <dsp:spPr>
        <a:xfrm>
          <a:off x="3760165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OPERARIO I</a:t>
          </a:r>
        </a:p>
      </dsp:txBody>
      <dsp:txXfrm>
        <a:off x="3781746" y="4149963"/>
        <a:ext cx="1062106" cy="693683"/>
      </dsp:txXfrm>
    </dsp:sp>
    <dsp:sp modelId="{12369C30-37CD-495C-AB0D-4FFE5D4D8CEA}">
      <dsp:nvSpPr>
        <dsp:cNvPr id="0" name=""/>
        <dsp:cNvSpPr/>
      </dsp:nvSpPr>
      <dsp:spPr>
        <a:xfrm>
          <a:off x="5031235" y="3863140"/>
          <a:ext cx="718413" cy="2652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621"/>
              </a:lnTo>
              <a:lnTo>
                <a:pt x="718413" y="132621"/>
              </a:lnTo>
              <a:lnTo>
                <a:pt x="718413" y="26524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B2F83B-FC99-488E-8D84-7D7A6C29630C}">
      <dsp:nvSpPr>
        <dsp:cNvPr id="0" name=""/>
        <dsp:cNvSpPr/>
      </dsp:nvSpPr>
      <dsp:spPr>
        <a:xfrm>
          <a:off x="5197015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OPERARIO II</a:t>
          </a:r>
        </a:p>
      </dsp:txBody>
      <dsp:txXfrm>
        <a:off x="5218596" y="4149963"/>
        <a:ext cx="1062106" cy="693683"/>
      </dsp:txXfrm>
    </dsp:sp>
    <dsp:sp modelId="{05E21A48-0489-4A52-9D4D-6F64221D46A7}">
      <dsp:nvSpPr>
        <dsp:cNvPr id="0" name=""/>
        <dsp:cNvSpPr/>
      </dsp:nvSpPr>
      <dsp:spPr>
        <a:xfrm>
          <a:off x="5031224" y="2802060"/>
          <a:ext cx="2155273" cy="2947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369"/>
              </a:lnTo>
              <a:lnTo>
                <a:pt x="2155273" y="147369"/>
              </a:lnTo>
              <a:lnTo>
                <a:pt x="2155273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FFEE5C-0F52-412A-9126-3C91F100F527}">
      <dsp:nvSpPr>
        <dsp:cNvPr id="0" name=""/>
        <dsp:cNvSpPr/>
      </dsp:nvSpPr>
      <dsp:spPr>
        <a:xfrm>
          <a:off x="6633864" y="3096798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COORDINADORA TECNICA</a:t>
          </a:r>
        </a:p>
      </dsp:txBody>
      <dsp:txXfrm>
        <a:off x="6655445" y="3118379"/>
        <a:ext cx="1062106" cy="693683"/>
      </dsp:txXfrm>
    </dsp:sp>
    <dsp:sp modelId="{0FE7D2B8-2372-40B4-B9BE-0ED1BA551B43}">
      <dsp:nvSpPr>
        <dsp:cNvPr id="0" name=""/>
        <dsp:cNvSpPr/>
      </dsp:nvSpPr>
      <dsp:spPr>
        <a:xfrm>
          <a:off x="7140778" y="3833644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2F977E-9B42-47BB-82CD-07D25A72FE13}">
      <dsp:nvSpPr>
        <dsp:cNvPr id="0" name=""/>
        <dsp:cNvSpPr/>
      </dsp:nvSpPr>
      <dsp:spPr>
        <a:xfrm>
          <a:off x="6633864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PILOTO</a:t>
          </a:r>
        </a:p>
      </dsp:txBody>
      <dsp:txXfrm>
        <a:off x="6655445" y="4149963"/>
        <a:ext cx="1062106" cy="6936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6ADE332-B430-4C5D-AD9A-22B5ED492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de presentación con esferas azules</Template>
  <TotalTime>0</TotalTime>
  <Pages>1</Pages>
  <Words>49</Words>
  <Characters>273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2021-02-16T21:47:00Z</dcterms:created>
  <dcterms:modified xsi:type="dcterms:W3CDTF">2021-03-17T17:31:00Z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